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016C9" w14:textId="77777777" w:rsidR="00465E29" w:rsidRDefault="00465E29" w:rsidP="003971DB">
      <w:pPr>
        <w:pStyle w:val="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rPr>
          <w:b/>
          <w:bCs/>
        </w:rPr>
      </w:pPr>
      <w:r>
        <w:rPr>
          <w:b/>
          <w:bCs/>
        </w:rPr>
        <w:t>How to?</w:t>
      </w:r>
    </w:p>
    <w:p w14:paraId="5B1EAE3D" w14:textId="40C7E00B" w:rsidR="003971DB" w:rsidRPr="00955DCC" w:rsidRDefault="00465E29" w:rsidP="003971DB">
      <w:pPr>
        <w:pStyle w:val="Subtitle"/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rPr>
          <w:b/>
          <w:bCs/>
          <w:sz w:val="32"/>
          <w:szCs w:val="32"/>
        </w:rPr>
      </w:pPr>
      <w:proofErr w:type="gramStart"/>
      <w:r>
        <w:rPr>
          <w:b/>
          <w:bCs/>
          <w:sz w:val="32"/>
          <w:szCs w:val="32"/>
        </w:rPr>
        <w:t>One page</w:t>
      </w:r>
      <w:proofErr w:type="gramEnd"/>
      <w:r>
        <w:rPr>
          <w:b/>
          <w:bCs/>
          <w:sz w:val="32"/>
          <w:szCs w:val="32"/>
        </w:rPr>
        <w:t xml:space="preserve"> cards for using Digimap for Schools with students</w:t>
      </w:r>
    </w:p>
    <w:p w14:paraId="7CB15008" w14:textId="77777777" w:rsidR="00465E29" w:rsidRDefault="00465E29" w:rsidP="003971DB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sz w:val="36"/>
          <w:szCs w:val="36"/>
        </w:rPr>
      </w:pPr>
      <w:r w:rsidRPr="00465E29">
        <w:rPr>
          <w:sz w:val="36"/>
          <w:szCs w:val="36"/>
        </w:rPr>
        <w:t xml:space="preserve">Jo Skinner </w:t>
      </w:r>
      <w:r>
        <w:rPr>
          <w:sz w:val="36"/>
          <w:szCs w:val="36"/>
        </w:rPr>
        <w:t>and</w:t>
      </w:r>
      <w:r w:rsidRPr="00465E29">
        <w:rPr>
          <w:sz w:val="36"/>
          <w:szCs w:val="36"/>
        </w:rPr>
        <w:t xml:space="preserve"> Laura Woods </w:t>
      </w:r>
    </w:p>
    <w:p w14:paraId="39A0F1CB" w14:textId="1F398508" w:rsidR="003971DB" w:rsidRPr="00955DCC" w:rsidRDefault="003971DB" w:rsidP="003971DB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sz w:val="52"/>
          <w:szCs w:val="52"/>
        </w:rPr>
      </w:pPr>
      <w:r w:rsidRPr="00955DCC">
        <w:rPr>
          <w:sz w:val="52"/>
          <w:szCs w:val="52"/>
        </w:rPr>
        <w:t xml:space="preserve">Geography </w:t>
      </w:r>
      <w:r w:rsidR="00955DCC" w:rsidRPr="00955DCC">
        <w:rPr>
          <w:sz w:val="52"/>
          <w:szCs w:val="52"/>
        </w:rPr>
        <w:t>T</w:t>
      </w:r>
      <w:r w:rsidRPr="00955DCC">
        <w:rPr>
          <w:sz w:val="52"/>
          <w:szCs w:val="52"/>
        </w:rPr>
        <w:t xml:space="preserve">eaching </w:t>
      </w:r>
      <w:r w:rsidR="00955DCC" w:rsidRPr="00955DCC">
        <w:rPr>
          <w:sz w:val="52"/>
          <w:szCs w:val="52"/>
        </w:rPr>
        <w:t>R</w:t>
      </w:r>
      <w:r w:rsidRPr="00955DCC">
        <w:rPr>
          <w:sz w:val="52"/>
          <w:szCs w:val="52"/>
        </w:rPr>
        <w:t>esource</w:t>
      </w:r>
    </w:p>
    <w:p w14:paraId="6E68C997" w14:textId="33078F1E" w:rsidR="003971DB" w:rsidRPr="003971DB" w:rsidRDefault="003971DB" w:rsidP="003971DB">
      <w:pPr>
        <w:pBdr>
          <w:top w:val="single" w:sz="24" w:space="1" w:color="385623" w:themeColor="accent6" w:themeShade="80"/>
          <w:left w:val="single" w:sz="24" w:space="4" w:color="385623" w:themeColor="accent6" w:themeShade="80"/>
          <w:bottom w:val="single" w:sz="24" w:space="1" w:color="385623" w:themeColor="accent6" w:themeShade="80"/>
          <w:right w:val="single" w:sz="24" w:space="4" w:color="385623" w:themeColor="accent6" w:themeShade="80"/>
        </w:pBdr>
        <w:jc w:val="center"/>
        <w:rPr>
          <w:sz w:val="56"/>
          <w:szCs w:val="56"/>
        </w:rPr>
      </w:pPr>
      <w:r w:rsidRPr="003971DB">
        <w:rPr>
          <w:sz w:val="56"/>
          <w:szCs w:val="56"/>
        </w:rPr>
        <w:t>7-11 years</w:t>
      </w:r>
    </w:p>
    <w:p w14:paraId="594D8BBD" w14:textId="77777777" w:rsidR="004E4509" w:rsidRDefault="004E4509"/>
    <w:p w14:paraId="492FF2D4" w14:textId="6968C42A" w:rsidR="006561B0" w:rsidRDefault="0025758F" w:rsidP="006561B0">
      <w:pPr>
        <w:keepNext/>
      </w:pPr>
      <w:r w:rsidRPr="0025758F">
        <w:rPr>
          <w:noProof/>
        </w:rPr>
        <w:drawing>
          <wp:inline distT="0" distB="0" distL="0" distR="0" wp14:anchorId="733A7F9B" wp14:editId="54E3D949">
            <wp:extent cx="5731510" cy="327088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011D" w14:textId="0C20493C" w:rsidR="004E4509" w:rsidRDefault="006561B0" w:rsidP="006561B0">
      <w:pPr>
        <w:pStyle w:val="Caption"/>
      </w:pPr>
      <w:r>
        <w:t xml:space="preserve">Figure </w:t>
      </w:r>
      <w:r w:rsidR="00206733">
        <w:fldChar w:fldCharType="begin"/>
      </w:r>
      <w:r w:rsidR="00206733">
        <w:instrText xml:space="preserve"> SEQ Figure \* ARABIC </w:instrText>
      </w:r>
      <w:r w:rsidR="00206733">
        <w:fldChar w:fldCharType="separate"/>
      </w:r>
      <w:r>
        <w:rPr>
          <w:noProof/>
        </w:rPr>
        <w:t>1</w:t>
      </w:r>
      <w:r w:rsidR="00206733">
        <w:rPr>
          <w:noProof/>
        </w:rPr>
        <w:fldChar w:fldCharType="end"/>
      </w:r>
      <w:r w:rsidR="0025758F">
        <w:rPr>
          <w:noProof/>
        </w:rPr>
        <w:t>:</w:t>
      </w:r>
      <w:r>
        <w:t xml:space="preserve"> </w:t>
      </w:r>
      <w:r w:rsidR="0025758F" w:rsidRPr="0025758F">
        <w:t>https://digimapforschools.edina.ac.uk/about/</w:t>
      </w:r>
    </w:p>
    <w:p w14:paraId="60AB640A" w14:textId="0EF6AA61" w:rsidR="003971DB" w:rsidRDefault="003971DB">
      <w:r>
        <w:br w:type="page"/>
      </w:r>
    </w:p>
    <w:sdt>
      <w:sdtPr>
        <w:rPr>
          <w:rFonts w:asciiTheme="minorHAnsi" w:eastAsia="Times New Roman" w:hAnsiTheme="minorHAnsi" w:cstheme="minorHAnsi"/>
          <w:b w:val="0"/>
          <w:bCs w:val="0"/>
          <w:sz w:val="24"/>
          <w:szCs w:val="24"/>
          <w:lang w:val="en-GB"/>
        </w:rPr>
        <w:id w:val="151218620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3194C6E" w14:textId="1ECCACE4" w:rsidR="00A42087" w:rsidRDefault="00A42087">
          <w:pPr>
            <w:pStyle w:val="TOCHeading"/>
          </w:pPr>
          <w:r>
            <w:t>Contents</w:t>
          </w:r>
        </w:p>
        <w:p w14:paraId="04CDB220" w14:textId="76E59A82" w:rsidR="00D96B05" w:rsidRDefault="00A42087">
          <w:pPr>
            <w:pStyle w:val="TOC1"/>
            <w:rPr>
              <w:rFonts w:eastAsiaTheme="minorEastAsia" w:cstheme="minorBidi"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6772421" w:history="1">
            <w:r w:rsidR="00D96B05" w:rsidRPr="00AE4D6E">
              <w:rPr>
                <w:rStyle w:val="Hyperlink"/>
              </w:rPr>
              <w:t>How do I access Digimap?</w:t>
            </w:r>
            <w:r w:rsidR="00D96B05">
              <w:rPr>
                <w:webHidden/>
              </w:rPr>
              <w:tab/>
            </w:r>
            <w:r w:rsidR="00D96B05">
              <w:rPr>
                <w:webHidden/>
              </w:rPr>
              <w:fldChar w:fldCharType="begin"/>
            </w:r>
            <w:r w:rsidR="00D96B05">
              <w:rPr>
                <w:webHidden/>
              </w:rPr>
              <w:instrText xml:space="preserve"> PAGEREF _Toc166772421 \h </w:instrText>
            </w:r>
            <w:r w:rsidR="00D96B05">
              <w:rPr>
                <w:webHidden/>
              </w:rPr>
            </w:r>
            <w:r w:rsidR="00D96B05">
              <w:rPr>
                <w:webHidden/>
              </w:rPr>
              <w:fldChar w:fldCharType="separate"/>
            </w:r>
            <w:r w:rsidR="00D96B05">
              <w:rPr>
                <w:webHidden/>
              </w:rPr>
              <w:t>3</w:t>
            </w:r>
            <w:r w:rsidR="00D96B05">
              <w:rPr>
                <w:webHidden/>
              </w:rPr>
              <w:fldChar w:fldCharType="end"/>
            </w:r>
          </w:hyperlink>
        </w:p>
        <w:p w14:paraId="62372CFF" w14:textId="47A5A427" w:rsidR="00D96B05" w:rsidRDefault="00206733">
          <w:pPr>
            <w:pStyle w:val="TOC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166772422" w:history="1">
            <w:r w:rsidR="00D96B05" w:rsidRPr="00AE4D6E">
              <w:rPr>
                <w:rStyle w:val="Hyperlink"/>
              </w:rPr>
              <w:t>How do I find my house?</w:t>
            </w:r>
            <w:r w:rsidR="00D96B05">
              <w:rPr>
                <w:webHidden/>
              </w:rPr>
              <w:tab/>
            </w:r>
            <w:r w:rsidR="00D96B05">
              <w:rPr>
                <w:webHidden/>
              </w:rPr>
              <w:fldChar w:fldCharType="begin"/>
            </w:r>
            <w:r w:rsidR="00D96B05">
              <w:rPr>
                <w:webHidden/>
              </w:rPr>
              <w:instrText xml:space="preserve"> PAGEREF _Toc166772422 \h </w:instrText>
            </w:r>
            <w:r w:rsidR="00D96B05">
              <w:rPr>
                <w:webHidden/>
              </w:rPr>
            </w:r>
            <w:r w:rsidR="00D96B05">
              <w:rPr>
                <w:webHidden/>
              </w:rPr>
              <w:fldChar w:fldCharType="separate"/>
            </w:r>
            <w:r w:rsidR="00D96B05">
              <w:rPr>
                <w:webHidden/>
              </w:rPr>
              <w:t>4</w:t>
            </w:r>
            <w:r w:rsidR="00D96B05">
              <w:rPr>
                <w:webHidden/>
              </w:rPr>
              <w:fldChar w:fldCharType="end"/>
            </w:r>
          </w:hyperlink>
        </w:p>
        <w:p w14:paraId="79C61564" w14:textId="70062F26" w:rsidR="00D96B05" w:rsidRDefault="00206733">
          <w:pPr>
            <w:pStyle w:val="TOC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166772423" w:history="1">
            <w:r w:rsidR="00D96B05" w:rsidRPr="00AE4D6E">
              <w:rPr>
                <w:rStyle w:val="Hyperlink"/>
              </w:rPr>
              <w:t>How do I plan my route to school?</w:t>
            </w:r>
            <w:r w:rsidR="00D96B05">
              <w:rPr>
                <w:webHidden/>
              </w:rPr>
              <w:tab/>
            </w:r>
            <w:r w:rsidR="00D96B05">
              <w:rPr>
                <w:webHidden/>
              </w:rPr>
              <w:fldChar w:fldCharType="begin"/>
            </w:r>
            <w:r w:rsidR="00D96B05">
              <w:rPr>
                <w:webHidden/>
              </w:rPr>
              <w:instrText xml:space="preserve"> PAGEREF _Toc166772423 \h </w:instrText>
            </w:r>
            <w:r w:rsidR="00D96B05">
              <w:rPr>
                <w:webHidden/>
              </w:rPr>
            </w:r>
            <w:r w:rsidR="00D96B05">
              <w:rPr>
                <w:webHidden/>
              </w:rPr>
              <w:fldChar w:fldCharType="separate"/>
            </w:r>
            <w:r w:rsidR="00D96B05">
              <w:rPr>
                <w:webHidden/>
              </w:rPr>
              <w:t>5</w:t>
            </w:r>
            <w:r w:rsidR="00D96B05">
              <w:rPr>
                <w:webHidden/>
              </w:rPr>
              <w:fldChar w:fldCharType="end"/>
            </w:r>
          </w:hyperlink>
        </w:p>
        <w:p w14:paraId="3F2F869A" w14:textId="4CD79B8B" w:rsidR="00D96B05" w:rsidRDefault="00206733">
          <w:pPr>
            <w:pStyle w:val="TOC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166772424" w:history="1">
            <w:r w:rsidR="00D96B05" w:rsidRPr="00AE4D6E">
              <w:rPr>
                <w:rStyle w:val="Hyperlink"/>
              </w:rPr>
              <w:t>How do I add my own key?</w:t>
            </w:r>
            <w:r w:rsidR="00D96B05">
              <w:rPr>
                <w:webHidden/>
              </w:rPr>
              <w:tab/>
            </w:r>
            <w:r w:rsidR="00D96B05">
              <w:rPr>
                <w:webHidden/>
              </w:rPr>
              <w:fldChar w:fldCharType="begin"/>
            </w:r>
            <w:r w:rsidR="00D96B05">
              <w:rPr>
                <w:webHidden/>
              </w:rPr>
              <w:instrText xml:space="preserve"> PAGEREF _Toc166772424 \h </w:instrText>
            </w:r>
            <w:r w:rsidR="00D96B05">
              <w:rPr>
                <w:webHidden/>
              </w:rPr>
            </w:r>
            <w:r w:rsidR="00D96B05">
              <w:rPr>
                <w:webHidden/>
              </w:rPr>
              <w:fldChar w:fldCharType="separate"/>
            </w:r>
            <w:r w:rsidR="00D96B05">
              <w:rPr>
                <w:webHidden/>
              </w:rPr>
              <w:t>6</w:t>
            </w:r>
            <w:r w:rsidR="00D96B05">
              <w:rPr>
                <w:webHidden/>
              </w:rPr>
              <w:fldChar w:fldCharType="end"/>
            </w:r>
          </w:hyperlink>
        </w:p>
        <w:p w14:paraId="1D4BA3BB" w14:textId="26151924" w:rsidR="00D96B05" w:rsidRDefault="00206733">
          <w:pPr>
            <w:pStyle w:val="TOC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166772425" w:history="1">
            <w:r w:rsidR="00D96B05" w:rsidRPr="00AE4D6E">
              <w:rPr>
                <w:rStyle w:val="Hyperlink"/>
              </w:rPr>
              <w:t>How do I find the grid reference?</w:t>
            </w:r>
            <w:r w:rsidR="00D96B05">
              <w:rPr>
                <w:webHidden/>
              </w:rPr>
              <w:tab/>
            </w:r>
            <w:r w:rsidR="00D96B05">
              <w:rPr>
                <w:webHidden/>
              </w:rPr>
              <w:fldChar w:fldCharType="begin"/>
            </w:r>
            <w:r w:rsidR="00D96B05">
              <w:rPr>
                <w:webHidden/>
              </w:rPr>
              <w:instrText xml:space="preserve"> PAGEREF _Toc166772425 \h </w:instrText>
            </w:r>
            <w:r w:rsidR="00D96B05">
              <w:rPr>
                <w:webHidden/>
              </w:rPr>
            </w:r>
            <w:r w:rsidR="00D96B05">
              <w:rPr>
                <w:webHidden/>
              </w:rPr>
              <w:fldChar w:fldCharType="separate"/>
            </w:r>
            <w:r w:rsidR="00D96B05">
              <w:rPr>
                <w:webHidden/>
              </w:rPr>
              <w:t>7</w:t>
            </w:r>
            <w:r w:rsidR="00D96B05">
              <w:rPr>
                <w:webHidden/>
              </w:rPr>
              <w:fldChar w:fldCharType="end"/>
            </w:r>
          </w:hyperlink>
        </w:p>
        <w:p w14:paraId="79D4F1FB" w14:textId="422CF79E" w:rsidR="00D96B05" w:rsidRDefault="00206733">
          <w:pPr>
            <w:pStyle w:val="TOC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166772426" w:history="1">
            <w:r w:rsidR="00D96B05" w:rsidRPr="00AE4D6E">
              <w:rPr>
                <w:rStyle w:val="Hyperlink"/>
              </w:rPr>
              <w:t>How do I create a polygon?</w:t>
            </w:r>
            <w:r w:rsidR="00D96B05">
              <w:rPr>
                <w:webHidden/>
              </w:rPr>
              <w:tab/>
            </w:r>
            <w:r w:rsidR="00D96B05">
              <w:rPr>
                <w:webHidden/>
              </w:rPr>
              <w:fldChar w:fldCharType="begin"/>
            </w:r>
            <w:r w:rsidR="00D96B05">
              <w:rPr>
                <w:webHidden/>
              </w:rPr>
              <w:instrText xml:space="preserve"> PAGEREF _Toc166772426 \h </w:instrText>
            </w:r>
            <w:r w:rsidR="00D96B05">
              <w:rPr>
                <w:webHidden/>
              </w:rPr>
            </w:r>
            <w:r w:rsidR="00D96B05">
              <w:rPr>
                <w:webHidden/>
              </w:rPr>
              <w:fldChar w:fldCharType="separate"/>
            </w:r>
            <w:r w:rsidR="00D96B05">
              <w:rPr>
                <w:webHidden/>
              </w:rPr>
              <w:t>8</w:t>
            </w:r>
            <w:r w:rsidR="00D96B05">
              <w:rPr>
                <w:webHidden/>
              </w:rPr>
              <w:fldChar w:fldCharType="end"/>
            </w:r>
          </w:hyperlink>
        </w:p>
        <w:p w14:paraId="79541B19" w14:textId="40C312E2" w:rsidR="00D96B05" w:rsidRDefault="00206733">
          <w:pPr>
            <w:pStyle w:val="TOC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166772427" w:history="1">
            <w:r w:rsidR="00D96B05" w:rsidRPr="00AE4D6E">
              <w:rPr>
                <w:rStyle w:val="Hyperlink"/>
              </w:rPr>
              <w:t>How do I measure a route?</w:t>
            </w:r>
            <w:r w:rsidR="00D96B05">
              <w:rPr>
                <w:webHidden/>
              </w:rPr>
              <w:tab/>
            </w:r>
            <w:r w:rsidR="00D96B05">
              <w:rPr>
                <w:webHidden/>
              </w:rPr>
              <w:fldChar w:fldCharType="begin"/>
            </w:r>
            <w:r w:rsidR="00D96B05">
              <w:rPr>
                <w:webHidden/>
              </w:rPr>
              <w:instrText xml:space="preserve"> PAGEREF _Toc166772427 \h </w:instrText>
            </w:r>
            <w:r w:rsidR="00D96B05">
              <w:rPr>
                <w:webHidden/>
              </w:rPr>
            </w:r>
            <w:r w:rsidR="00D96B05">
              <w:rPr>
                <w:webHidden/>
              </w:rPr>
              <w:fldChar w:fldCharType="separate"/>
            </w:r>
            <w:r w:rsidR="00D96B05">
              <w:rPr>
                <w:webHidden/>
              </w:rPr>
              <w:t>9</w:t>
            </w:r>
            <w:r w:rsidR="00D96B05">
              <w:rPr>
                <w:webHidden/>
              </w:rPr>
              <w:fldChar w:fldCharType="end"/>
            </w:r>
          </w:hyperlink>
        </w:p>
        <w:p w14:paraId="2AA08419" w14:textId="6B403ADE" w:rsidR="00D96B05" w:rsidRDefault="00206733">
          <w:pPr>
            <w:pStyle w:val="TOC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166772428" w:history="1">
            <w:r w:rsidR="00D96B05" w:rsidRPr="00AE4D6E">
              <w:rPr>
                <w:rStyle w:val="Hyperlink"/>
              </w:rPr>
              <w:t>How do I find the grid reference?</w:t>
            </w:r>
            <w:r w:rsidR="00D96B05">
              <w:rPr>
                <w:webHidden/>
              </w:rPr>
              <w:tab/>
            </w:r>
            <w:r w:rsidR="00D96B05">
              <w:rPr>
                <w:webHidden/>
              </w:rPr>
              <w:fldChar w:fldCharType="begin"/>
            </w:r>
            <w:r w:rsidR="00D96B05">
              <w:rPr>
                <w:webHidden/>
              </w:rPr>
              <w:instrText xml:space="preserve"> PAGEREF _Toc166772428 \h </w:instrText>
            </w:r>
            <w:r w:rsidR="00D96B05">
              <w:rPr>
                <w:webHidden/>
              </w:rPr>
            </w:r>
            <w:r w:rsidR="00D96B05">
              <w:rPr>
                <w:webHidden/>
              </w:rPr>
              <w:fldChar w:fldCharType="separate"/>
            </w:r>
            <w:r w:rsidR="00D96B05">
              <w:rPr>
                <w:webHidden/>
              </w:rPr>
              <w:t>10</w:t>
            </w:r>
            <w:r w:rsidR="00D96B05">
              <w:rPr>
                <w:webHidden/>
              </w:rPr>
              <w:fldChar w:fldCharType="end"/>
            </w:r>
          </w:hyperlink>
        </w:p>
        <w:p w14:paraId="6AF869DA" w14:textId="2FA89330" w:rsidR="00D96B05" w:rsidRDefault="00206733">
          <w:pPr>
            <w:pStyle w:val="TOC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166772429" w:history="1">
            <w:r w:rsidR="00D96B05" w:rsidRPr="00AE4D6E">
              <w:rPr>
                <w:rStyle w:val="Hyperlink"/>
              </w:rPr>
              <w:t>How do I import an image?</w:t>
            </w:r>
            <w:r w:rsidR="00D96B05">
              <w:rPr>
                <w:webHidden/>
              </w:rPr>
              <w:tab/>
            </w:r>
            <w:r w:rsidR="00D96B05">
              <w:rPr>
                <w:webHidden/>
              </w:rPr>
              <w:fldChar w:fldCharType="begin"/>
            </w:r>
            <w:r w:rsidR="00D96B05">
              <w:rPr>
                <w:webHidden/>
              </w:rPr>
              <w:instrText xml:space="preserve"> PAGEREF _Toc166772429 \h </w:instrText>
            </w:r>
            <w:r w:rsidR="00D96B05">
              <w:rPr>
                <w:webHidden/>
              </w:rPr>
            </w:r>
            <w:r w:rsidR="00D96B05">
              <w:rPr>
                <w:webHidden/>
              </w:rPr>
              <w:fldChar w:fldCharType="separate"/>
            </w:r>
            <w:r w:rsidR="00D96B05">
              <w:rPr>
                <w:webHidden/>
              </w:rPr>
              <w:t>11</w:t>
            </w:r>
            <w:r w:rsidR="00D96B05">
              <w:rPr>
                <w:webHidden/>
              </w:rPr>
              <w:fldChar w:fldCharType="end"/>
            </w:r>
          </w:hyperlink>
        </w:p>
        <w:p w14:paraId="5701C7EE" w14:textId="17AB81D7" w:rsidR="00D96B05" w:rsidRDefault="00206733">
          <w:pPr>
            <w:pStyle w:val="TOC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166772430" w:history="1">
            <w:r w:rsidR="00D96B05" w:rsidRPr="00AE4D6E">
              <w:rPr>
                <w:rStyle w:val="Hyperlink"/>
              </w:rPr>
              <w:t>Copyright</w:t>
            </w:r>
            <w:r w:rsidR="00D96B05">
              <w:rPr>
                <w:webHidden/>
              </w:rPr>
              <w:tab/>
            </w:r>
            <w:r w:rsidR="00D96B05">
              <w:rPr>
                <w:webHidden/>
              </w:rPr>
              <w:fldChar w:fldCharType="begin"/>
            </w:r>
            <w:r w:rsidR="00D96B05">
              <w:rPr>
                <w:webHidden/>
              </w:rPr>
              <w:instrText xml:space="preserve"> PAGEREF _Toc166772430 \h </w:instrText>
            </w:r>
            <w:r w:rsidR="00D96B05">
              <w:rPr>
                <w:webHidden/>
              </w:rPr>
            </w:r>
            <w:r w:rsidR="00D96B05">
              <w:rPr>
                <w:webHidden/>
              </w:rPr>
              <w:fldChar w:fldCharType="separate"/>
            </w:r>
            <w:r w:rsidR="00D96B05">
              <w:rPr>
                <w:webHidden/>
              </w:rPr>
              <w:t>12</w:t>
            </w:r>
            <w:r w:rsidR="00D96B05">
              <w:rPr>
                <w:webHidden/>
              </w:rPr>
              <w:fldChar w:fldCharType="end"/>
            </w:r>
          </w:hyperlink>
        </w:p>
        <w:p w14:paraId="7A5FD97D" w14:textId="67593197" w:rsidR="00D96B05" w:rsidRDefault="00206733">
          <w:pPr>
            <w:pStyle w:val="TOC1"/>
            <w:rPr>
              <w:rFonts w:eastAsiaTheme="minorEastAsia" w:cstheme="minorBidi"/>
              <w:color w:val="auto"/>
              <w:sz w:val="22"/>
              <w:szCs w:val="22"/>
            </w:rPr>
          </w:pPr>
          <w:hyperlink w:anchor="_Toc166772431" w:history="1">
            <w:r w:rsidR="00D96B05" w:rsidRPr="00AE4D6E">
              <w:rPr>
                <w:rStyle w:val="Hyperlink"/>
              </w:rPr>
              <w:t>Acknowledgements</w:t>
            </w:r>
            <w:r w:rsidR="00D96B05">
              <w:rPr>
                <w:webHidden/>
              </w:rPr>
              <w:tab/>
            </w:r>
            <w:r w:rsidR="00D96B05">
              <w:rPr>
                <w:webHidden/>
              </w:rPr>
              <w:fldChar w:fldCharType="begin"/>
            </w:r>
            <w:r w:rsidR="00D96B05">
              <w:rPr>
                <w:webHidden/>
              </w:rPr>
              <w:instrText xml:space="preserve"> PAGEREF _Toc166772431 \h </w:instrText>
            </w:r>
            <w:r w:rsidR="00D96B05">
              <w:rPr>
                <w:webHidden/>
              </w:rPr>
            </w:r>
            <w:r w:rsidR="00D96B05">
              <w:rPr>
                <w:webHidden/>
              </w:rPr>
              <w:fldChar w:fldCharType="separate"/>
            </w:r>
            <w:r w:rsidR="00D96B05">
              <w:rPr>
                <w:webHidden/>
              </w:rPr>
              <w:t>12</w:t>
            </w:r>
            <w:r w:rsidR="00D96B05">
              <w:rPr>
                <w:webHidden/>
              </w:rPr>
              <w:fldChar w:fldCharType="end"/>
            </w:r>
          </w:hyperlink>
        </w:p>
        <w:p w14:paraId="1C95E3F1" w14:textId="4A277D0E" w:rsidR="00A42087" w:rsidRDefault="00A42087">
          <w:r>
            <w:rPr>
              <w:b/>
              <w:bCs/>
              <w:noProof/>
            </w:rPr>
            <w:fldChar w:fldCharType="end"/>
          </w:r>
        </w:p>
      </w:sdtContent>
    </w:sdt>
    <w:p w14:paraId="45A54C80" w14:textId="77777777" w:rsidR="003971DB" w:rsidRDefault="003971DB" w:rsidP="003971DB">
      <w:r>
        <w:br w:type="page"/>
      </w:r>
    </w:p>
    <w:p w14:paraId="0C2B930F" w14:textId="2AE6A6A8" w:rsidR="00894703" w:rsidRDefault="00894703" w:rsidP="00894703">
      <w:pPr>
        <w:pStyle w:val="Heading1"/>
        <w:spacing w:after="240"/>
      </w:pPr>
      <w:bookmarkStart w:id="0" w:name="_Toc166772421"/>
      <w:r>
        <w:lastRenderedPageBreak/>
        <w:t>How do I access Digimap?</w:t>
      </w:r>
      <w:bookmarkEnd w:id="0"/>
    </w:p>
    <w:p w14:paraId="6D943386" w14:textId="38195EA9" w:rsidR="00894703" w:rsidRDefault="00894703" w:rsidP="00894703"/>
    <w:p w14:paraId="791DB463" w14:textId="405139C2" w:rsidR="00894703" w:rsidRDefault="0025758F" w:rsidP="00894703">
      <w:r>
        <w:rPr>
          <w:noProof/>
        </w:rPr>
        <w:drawing>
          <wp:anchor distT="0" distB="0" distL="114300" distR="114300" simplePos="0" relativeHeight="251669504" behindDoc="0" locked="0" layoutInCell="1" allowOverlap="1" wp14:anchorId="7054EF36" wp14:editId="7AB541FC">
            <wp:simplePos x="0" y="0"/>
            <wp:positionH relativeFrom="column">
              <wp:posOffset>-371475</wp:posOffset>
            </wp:positionH>
            <wp:positionV relativeFrom="paragraph">
              <wp:posOffset>351790</wp:posOffset>
            </wp:positionV>
            <wp:extent cx="6475095" cy="4850130"/>
            <wp:effectExtent l="0" t="0" r="1905" b="7620"/>
            <wp:wrapThrough wrapText="bothSides">
              <wp:wrapPolygon edited="0">
                <wp:start x="0" y="0"/>
                <wp:lineTo x="0" y="21549"/>
                <wp:lineTo x="21543" y="21549"/>
                <wp:lineTo x="21543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EC1B1" w14:textId="1595514E" w:rsidR="00894703" w:rsidRPr="00894703" w:rsidRDefault="00894703" w:rsidP="00894703"/>
    <w:p w14:paraId="7EB5562D" w14:textId="517D0D61" w:rsidR="00894703" w:rsidRDefault="00894703" w:rsidP="00894703"/>
    <w:p w14:paraId="241098CB" w14:textId="787EDD0A" w:rsidR="00894703" w:rsidRDefault="00894703" w:rsidP="00894703"/>
    <w:p w14:paraId="35F2B548" w14:textId="3B214D52" w:rsidR="00894703" w:rsidRDefault="00894703" w:rsidP="00894703"/>
    <w:p w14:paraId="07A0052E" w14:textId="20F366A4" w:rsidR="00894703" w:rsidRDefault="00894703" w:rsidP="00894703"/>
    <w:p w14:paraId="34B56C82" w14:textId="2F108348" w:rsidR="00894703" w:rsidRDefault="00894703" w:rsidP="00894703"/>
    <w:p w14:paraId="22E59148" w14:textId="0A205879" w:rsidR="00894703" w:rsidRPr="001659A3" w:rsidRDefault="00894703" w:rsidP="00894703">
      <w:pPr>
        <w:pStyle w:val="Heading1"/>
        <w:spacing w:after="240"/>
      </w:pPr>
      <w:bookmarkStart w:id="1" w:name="_Toc166772422"/>
      <w:r>
        <w:lastRenderedPageBreak/>
        <w:t>How do I find my house?</w:t>
      </w:r>
      <w:bookmarkEnd w:id="1"/>
    </w:p>
    <w:p w14:paraId="5C032DED" w14:textId="77777777" w:rsidR="00894703" w:rsidRDefault="00894703" w:rsidP="00894703"/>
    <w:p w14:paraId="0105D4D6" w14:textId="4AFC6B58" w:rsidR="00894703" w:rsidRDefault="00894703" w:rsidP="00894703">
      <w:r>
        <w:rPr>
          <w:noProof/>
        </w:rPr>
        <w:drawing>
          <wp:anchor distT="0" distB="0" distL="114300" distR="114300" simplePos="0" relativeHeight="251661312" behindDoc="0" locked="0" layoutInCell="1" allowOverlap="1" wp14:anchorId="6F00B113" wp14:editId="0824EEC3">
            <wp:simplePos x="0" y="0"/>
            <wp:positionH relativeFrom="column">
              <wp:posOffset>-314325</wp:posOffset>
            </wp:positionH>
            <wp:positionV relativeFrom="paragraph">
              <wp:posOffset>356235</wp:posOffset>
            </wp:positionV>
            <wp:extent cx="6376035" cy="4775200"/>
            <wp:effectExtent l="0" t="0" r="5715" b="6350"/>
            <wp:wrapThrough wrapText="bothSides">
              <wp:wrapPolygon edited="0">
                <wp:start x="0" y="0"/>
                <wp:lineTo x="0" y="21543"/>
                <wp:lineTo x="21555" y="21543"/>
                <wp:lineTo x="2155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2D342" w14:textId="1A091796" w:rsidR="00894703" w:rsidRDefault="00894703" w:rsidP="00894703"/>
    <w:p w14:paraId="682F69AF" w14:textId="7E20CA43" w:rsidR="00894703" w:rsidRDefault="00894703" w:rsidP="00894703"/>
    <w:p w14:paraId="7DF65AA7" w14:textId="77777777" w:rsidR="00894703" w:rsidRDefault="00894703" w:rsidP="00894703"/>
    <w:p w14:paraId="391034BF" w14:textId="77777777" w:rsidR="00894703" w:rsidRDefault="00894703" w:rsidP="00F67FE5">
      <w:pPr>
        <w:pStyle w:val="Heading1"/>
      </w:pPr>
      <w:r>
        <w:br w:type="page"/>
      </w:r>
    </w:p>
    <w:p w14:paraId="7F7F41E0" w14:textId="5C020ECE" w:rsidR="00894703" w:rsidRDefault="00894703" w:rsidP="00894703">
      <w:pPr>
        <w:pStyle w:val="Heading1"/>
      </w:pPr>
      <w:bookmarkStart w:id="2" w:name="_Toc166772423"/>
      <w:r>
        <w:lastRenderedPageBreak/>
        <w:t>How do I plan my route to school?</w:t>
      </w:r>
      <w:bookmarkEnd w:id="2"/>
    </w:p>
    <w:p w14:paraId="500F2C7B" w14:textId="35E00899" w:rsidR="00894703" w:rsidRDefault="00894703" w:rsidP="00894703">
      <w:pPr>
        <w:pStyle w:val="ListParagraph"/>
        <w:spacing w:after="200" w:line="276" w:lineRule="auto"/>
      </w:pPr>
    </w:p>
    <w:p w14:paraId="362E9658" w14:textId="7347B448" w:rsidR="00894703" w:rsidRDefault="00894703" w:rsidP="00894703">
      <w:pPr>
        <w:pStyle w:val="ListParagraph"/>
        <w:spacing w:after="200" w:line="276" w:lineRule="auto"/>
      </w:pPr>
    </w:p>
    <w:p w14:paraId="65CF8E6B" w14:textId="6EB69B0A" w:rsidR="00894703" w:rsidRDefault="00894703" w:rsidP="00894703">
      <w:pPr>
        <w:pStyle w:val="ListParagraph"/>
        <w:spacing w:after="200" w:line="276" w:lineRule="auto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C668DB" wp14:editId="49B98227">
            <wp:simplePos x="0" y="0"/>
            <wp:positionH relativeFrom="column">
              <wp:posOffset>-400050</wp:posOffset>
            </wp:positionH>
            <wp:positionV relativeFrom="paragraph">
              <wp:posOffset>273685</wp:posOffset>
            </wp:positionV>
            <wp:extent cx="6505575" cy="4871720"/>
            <wp:effectExtent l="0" t="0" r="9525" b="5080"/>
            <wp:wrapThrough wrapText="bothSides">
              <wp:wrapPolygon edited="0">
                <wp:start x="0" y="0"/>
                <wp:lineTo x="0" y="21538"/>
                <wp:lineTo x="21568" y="21538"/>
                <wp:lineTo x="21568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A3921" w14:textId="49BE088D" w:rsidR="00894703" w:rsidRDefault="00894703" w:rsidP="00894703">
      <w:pPr>
        <w:pStyle w:val="ListParagraph"/>
        <w:spacing w:after="200" w:line="276" w:lineRule="auto"/>
      </w:pPr>
    </w:p>
    <w:p w14:paraId="7BDEAE01" w14:textId="64210AD8" w:rsidR="00894703" w:rsidRDefault="00894703" w:rsidP="00894703">
      <w:pPr>
        <w:pStyle w:val="ListParagraph"/>
        <w:spacing w:after="200" w:line="276" w:lineRule="auto"/>
      </w:pPr>
    </w:p>
    <w:p w14:paraId="6E7A80CB" w14:textId="77777777" w:rsidR="00894703" w:rsidRDefault="00894703" w:rsidP="00F67FE5">
      <w:pPr>
        <w:pStyle w:val="Heading1"/>
      </w:pPr>
      <w:r>
        <w:br w:type="page"/>
      </w:r>
    </w:p>
    <w:p w14:paraId="2BDFFE72" w14:textId="0CEC99AB" w:rsidR="00894703" w:rsidRPr="001659A3" w:rsidRDefault="0025758F" w:rsidP="00894703">
      <w:pPr>
        <w:pStyle w:val="Heading1"/>
        <w:spacing w:after="240"/>
      </w:pPr>
      <w:bookmarkStart w:id="3" w:name="_Toc166772424"/>
      <w:r>
        <w:lastRenderedPageBreak/>
        <w:t>How do I add my own key?</w:t>
      </w:r>
      <w:bookmarkEnd w:id="3"/>
    </w:p>
    <w:p w14:paraId="4B31164F" w14:textId="77777777" w:rsidR="00894703" w:rsidRDefault="00894703" w:rsidP="00894703"/>
    <w:p w14:paraId="3531A5B3" w14:textId="6291CBB5" w:rsidR="00894703" w:rsidRDefault="00894703" w:rsidP="00894703">
      <w:r>
        <w:rPr>
          <w:noProof/>
        </w:rPr>
        <w:drawing>
          <wp:anchor distT="0" distB="0" distL="114300" distR="114300" simplePos="0" relativeHeight="251664384" behindDoc="0" locked="0" layoutInCell="1" allowOverlap="1" wp14:anchorId="5E33AA20" wp14:editId="595BB47C">
            <wp:simplePos x="0" y="0"/>
            <wp:positionH relativeFrom="column">
              <wp:posOffset>-370205</wp:posOffset>
            </wp:positionH>
            <wp:positionV relativeFrom="paragraph">
              <wp:posOffset>303530</wp:posOffset>
            </wp:positionV>
            <wp:extent cx="6465570" cy="4829175"/>
            <wp:effectExtent l="0" t="0" r="0" b="9525"/>
            <wp:wrapThrough wrapText="bothSides">
              <wp:wrapPolygon edited="0">
                <wp:start x="0" y="0"/>
                <wp:lineTo x="0" y="21557"/>
                <wp:lineTo x="21511" y="21557"/>
                <wp:lineTo x="2151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E8511" w14:textId="35824B5C" w:rsidR="00894703" w:rsidRDefault="00894703" w:rsidP="00894703"/>
    <w:p w14:paraId="25A1815F" w14:textId="77777777" w:rsidR="00894703" w:rsidRDefault="00894703" w:rsidP="00F67FE5">
      <w:pPr>
        <w:pStyle w:val="Heading1"/>
      </w:pPr>
      <w:r>
        <w:br w:type="page"/>
      </w:r>
    </w:p>
    <w:p w14:paraId="7C6E997C" w14:textId="65310BE0" w:rsidR="003971DB" w:rsidRDefault="00A40270" w:rsidP="00F67FE5">
      <w:pPr>
        <w:pStyle w:val="Heading1"/>
      </w:pPr>
      <w:bookmarkStart w:id="4" w:name="_Toc166772425"/>
      <w:r>
        <w:lastRenderedPageBreak/>
        <w:t>How do I find the grid reference?</w:t>
      </w:r>
      <w:bookmarkEnd w:id="4"/>
    </w:p>
    <w:p w14:paraId="303AC8AF" w14:textId="77777777" w:rsidR="00894703" w:rsidRDefault="00894703" w:rsidP="003971DB">
      <w:pPr>
        <w:spacing w:after="240"/>
      </w:pPr>
    </w:p>
    <w:p w14:paraId="214C0907" w14:textId="0DD83B64" w:rsidR="00894703" w:rsidRDefault="00894703" w:rsidP="003971DB">
      <w:pPr>
        <w:spacing w:after="24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E5F2E4" wp14:editId="3EB4085F">
            <wp:simplePos x="0" y="0"/>
            <wp:positionH relativeFrom="column">
              <wp:posOffset>-392430</wp:posOffset>
            </wp:positionH>
            <wp:positionV relativeFrom="paragraph">
              <wp:posOffset>367665</wp:posOffset>
            </wp:positionV>
            <wp:extent cx="6497320" cy="4857750"/>
            <wp:effectExtent l="0" t="0" r="0" b="0"/>
            <wp:wrapThrough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2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2BA6D" w14:textId="7FA78E14" w:rsidR="00A40270" w:rsidRDefault="00A40270" w:rsidP="003971DB">
      <w:pPr>
        <w:spacing w:after="240"/>
      </w:pPr>
    </w:p>
    <w:p w14:paraId="68F8006B" w14:textId="77777777" w:rsidR="00A40270" w:rsidRDefault="00A40270" w:rsidP="00955DCC">
      <w:pPr>
        <w:pStyle w:val="Heading1"/>
        <w:spacing w:after="240"/>
      </w:pPr>
      <w:bookmarkStart w:id="5" w:name="_Toc33609892"/>
      <w:r>
        <w:br w:type="page"/>
      </w:r>
    </w:p>
    <w:p w14:paraId="4D27AE37" w14:textId="465E08E8" w:rsidR="00894703" w:rsidRDefault="00894703" w:rsidP="00894703">
      <w:pPr>
        <w:pStyle w:val="Heading1"/>
      </w:pPr>
      <w:bookmarkStart w:id="6" w:name="_Toc166772426"/>
      <w:bookmarkEnd w:id="5"/>
      <w:r>
        <w:lastRenderedPageBreak/>
        <w:t>How do I create a polygon?</w:t>
      </w:r>
      <w:bookmarkEnd w:id="6"/>
    </w:p>
    <w:p w14:paraId="39762066" w14:textId="77777777" w:rsidR="00A40270" w:rsidRDefault="00A40270" w:rsidP="003971DB"/>
    <w:p w14:paraId="53E9C756" w14:textId="790796C5" w:rsidR="00A40270" w:rsidRDefault="00894703" w:rsidP="003971DB">
      <w:r>
        <w:rPr>
          <w:noProof/>
        </w:rPr>
        <w:drawing>
          <wp:anchor distT="0" distB="0" distL="114300" distR="114300" simplePos="0" relativeHeight="251665408" behindDoc="0" locked="0" layoutInCell="1" allowOverlap="1" wp14:anchorId="4EB84B4E" wp14:editId="38F0E569">
            <wp:simplePos x="0" y="0"/>
            <wp:positionH relativeFrom="column">
              <wp:posOffset>-371475</wp:posOffset>
            </wp:positionH>
            <wp:positionV relativeFrom="paragraph">
              <wp:posOffset>417830</wp:posOffset>
            </wp:positionV>
            <wp:extent cx="6485890" cy="4867275"/>
            <wp:effectExtent l="0" t="0" r="0" b="9525"/>
            <wp:wrapThrough wrapText="bothSides">
              <wp:wrapPolygon edited="0">
                <wp:start x="0" y="0"/>
                <wp:lineTo x="0" y="21558"/>
                <wp:lineTo x="21507" y="21558"/>
                <wp:lineTo x="2150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691A6" w14:textId="1CE8F661" w:rsidR="00A40270" w:rsidRDefault="00A40270" w:rsidP="003971DB"/>
    <w:p w14:paraId="3040BA09" w14:textId="3E2DBA18" w:rsidR="00894703" w:rsidRDefault="00894703" w:rsidP="003971DB"/>
    <w:p w14:paraId="7B4907DA" w14:textId="3BBF2DEE" w:rsidR="00894703" w:rsidRDefault="00894703" w:rsidP="003971DB"/>
    <w:p w14:paraId="3051E77E" w14:textId="512A930E" w:rsidR="00894703" w:rsidRDefault="00894703" w:rsidP="003971DB"/>
    <w:p w14:paraId="69586875" w14:textId="7FAC51AD" w:rsidR="00894703" w:rsidRDefault="00894703" w:rsidP="003971DB"/>
    <w:p w14:paraId="10C65FBF" w14:textId="2553ECA5" w:rsidR="00894703" w:rsidRDefault="00894703" w:rsidP="003971DB"/>
    <w:p w14:paraId="1FAA29A5" w14:textId="5E0C5F27" w:rsidR="00894703" w:rsidRDefault="00894703" w:rsidP="003971DB"/>
    <w:p w14:paraId="4F3BA9C8" w14:textId="4A4C941D" w:rsidR="00894703" w:rsidRPr="00C86E72" w:rsidRDefault="00894703" w:rsidP="00894703">
      <w:pPr>
        <w:pStyle w:val="Heading1"/>
        <w:spacing w:after="240"/>
      </w:pPr>
      <w:bookmarkStart w:id="7" w:name="_Toc166772427"/>
      <w:r>
        <w:lastRenderedPageBreak/>
        <w:t>How do I measure a route?</w:t>
      </w:r>
      <w:bookmarkEnd w:id="7"/>
    </w:p>
    <w:p w14:paraId="3EED443C" w14:textId="77777777" w:rsidR="00894703" w:rsidRDefault="00894703" w:rsidP="00894703"/>
    <w:p w14:paraId="2F5F7ED3" w14:textId="5DDD920B" w:rsidR="00894703" w:rsidRDefault="00465E29" w:rsidP="00894703">
      <w:r>
        <w:rPr>
          <w:noProof/>
        </w:rPr>
        <w:drawing>
          <wp:anchor distT="0" distB="0" distL="114300" distR="114300" simplePos="0" relativeHeight="251666432" behindDoc="0" locked="0" layoutInCell="1" allowOverlap="1" wp14:anchorId="4684CB8D" wp14:editId="5DF4C4D2">
            <wp:simplePos x="0" y="0"/>
            <wp:positionH relativeFrom="column">
              <wp:posOffset>-368935</wp:posOffset>
            </wp:positionH>
            <wp:positionV relativeFrom="paragraph">
              <wp:posOffset>303530</wp:posOffset>
            </wp:positionV>
            <wp:extent cx="6472555" cy="4848225"/>
            <wp:effectExtent l="0" t="0" r="4445" b="9525"/>
            <wp:wrapThrough wrapText="bothSides">
              <wp:wrapPolygon edited="0">
                <wp:start x="0" y="0"/>
                <wp:lineTo x="0" y="21558"/>
                <wp:lineTo x="21551" y="21558"/>
                <wp:lineTo x="2155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133FF" w14:textId="36A11CE0" w:rsidR="00894703" w:rsidRDefault="00894703" w:rsidP="00894703"/>
    <w:p w14:paraId="6EC58C8A" w14:textId="77777777" w:rsidR="00465E29" w:rsidRDefault="00465E29" w:rsidP="00465E29">
      <w:pPr>
        <w:pStyle w:val="Heading1"/>
        <w:spacing w:after="240"/>
      </w:pPr>
      <w:r>
        <w:br w:type="page"/>
      </w:r>
    </w:p>
    <w:p w14:paraId="44676F97" w14:textId="6F35CCB1" w:rsidR="00465E29" w:rsidRPr="00C86E72" w:rsidRDefault="00465E29" w:rsidP="00465E29">
      <w:pPr>
        <w:pStyle w:val="Heading1"/>
        <w:spacing w:after="240"/>
      </w:pPr>
      <w:bookmarkStart w:id="8" w:name="_Toc166772428"/>
      <w:r>
        <w:lastRenderedPageBreak/>
        <w:t>How do I find the grid reference?</w:t>
      </w:r>
      <w:bookmarkEnd w:id="8"/>
    </w:p>
    <w:p w14:paraId="6FACB228" w14:textId="5B17DC53" w:rsidR="00894703" w:rsidRDefault="00894703" w:rsidP="003971DB"/>
    <w:p w14:paraId="49AB0E9F" w14:textId="3D6C517E" w:rsidR="00A40270" w:rsidRDefault="00465E29" w:rsidP="00A40270">
      <w:pPr>
        <w:pStyle w:val="ListParagraph"/>
        <w:spacing w:after="200" w:line="276" w:lineRule="auto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0D311DC" wp14:editId="6A5BC077">
            <wp:simplePos x="0" y="0"/>
            <wp:positionH relativeFrom="column">
              <wp:posOffset>-352425</wp:posOffset>
            </wp:positionH>
            <wp:positionV relativeFrom="paragraph">
              <wp:posOffset>275590</wp:posOffset>
            </wp:positionV>
            <wp:extent cx="6486525" cy="4848860"/>
            <wp:effectExtent l="0" t="0" r="9525" b="8890"/>
            <wp:wrapThrough wrapText="bothSides">
              <wp:wrapPolygon edited="0">
                <wp:start x="0" y="0"/>
                <wp:lineTo x="0" y="21555"/>
                <wp:lineTo x="21568" y="21555"/>
                <wp:lineTo x="21568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84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03B37" w14:textId="77777777" w:rsidR="00894703" w:rsidRDefault="00894703" w:rsidP="00A42087">
      <w:pPr>
        <w:pStyle w:val="Heading1"/>
        <w:spacing w:after="240"/>
      </w:pPr>
      <w:bookmarkStart w:id="9" w:name="_Toc33609896"/>
      <w:r>
        <w:br w:type="page"/>
      </w:r>
    </w:p>
    <w:p w14:paraId="2940EC49" w14:textId="34482D20" w:rsidR="003971DB" w:rsidRDefault="00465E29" w:rsidP="00A42087">
      <w:pPr>
        <w:pStyle w:val="Heading1"/>
        <w:spacing w:after="240"/>
      </w:pPr>
      <w:bookmarkStart w:id="10" w:name="_Toc166772429"/>
      <w:bookmarkEnd w:id="9"/>
      <w:r>
        <w:lastRenderedPageBreak/>
        <w:t>How do I import an image?</w:t>
      </w:r>
      <w:bookmarkEnd w:id="10"/>
    </w:p>
    <w:p w14:paraId="12F60D2E" w14:textId="77777777" w:rsidR="00A40270" w:rsidRDefault="00A40270" w:rsidP="003971DB"/>
    <w:p w14:paraId="16B0F9F1" w14:textId="716FFBA5" w:rsidR="00A40270" w:rsidRDefault="00465E29" w:rsidP="003971DB">
      <w:r>
        <w:rPr>
          <w:noProof/>
        </w:rPr>
        <w:drawing>
          <wp:anchor distT="0" distB="0" distL="114300" distR="114300" simplePos="0" relativeHeight="251668480" behindDoc="0" locked="0" layoutInCell="1" allowOverlap="1" wp14:anchorId="47DBD14B" wp14:editId="53D7DA0E">
            <wp:simplePos x="0" y="0"/>
            <wp:positionH relativeFrom="column">
              <wp:posOffset>-342900</wp:posOffset>
            </wp:positionH>
            <wp:positionV relativeFrom="paragraph">
              <wp:posOffset>304165</wp:posOffset>
            </wp:positionV>
            <wp:extent cx="6419850" cy="4799330"/>
            <wp:effectExtent l="0" t="0" r="0" b="1270"/>
            <wp:wrapThrough wrapText="bothSides">
              <wp:wrapPolygon edited="0">
                <wp:start x="0" y="0"/>
                <wp:lineTo x="0" y="21520"/>
                <wp:lineTo x="21536" y="21520"/>
                <wp:lineTo x="2153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88220" w14:textId="26143CDF" w:rsidR="00A40270" w:rsidRDefault="00A40270" w:rsidP="003971DB"/>
    <w:p w14:paraId="26DDA360" w14:textId="02127A71" w:rsidR="003971DB" w:rsidRDefault="003971DB" w:rsidP="003971DB">
      <w:r>
        <w:br w:type="page"/>
      </w:r>
    </w:p>
    <w:p w14:paraId="1FD163C2" w14:textId="77777777" w:rsidR="003971DB" w:rsidRDefault="003971DB" w:rsidP="00A42087">
      <w:pPr>
        <w:pStyle w:val="Heading1"/>
        <w:spacing w:after="240"/>
      </w:pPr>
      <w:bookmarkStart w:id="11" w:name="_Toc33532022"/>
      <w:bookmarkStart w:id="12" w:name="_Toc33609901"/>
      <w:bookmarkStart w:id="13" w:name="_Toc166772430"/>
      <w:r>
        <w:lastRenderedPageBreak/>
        <w:t>Copyright</w:t>
      </w:r>
      <w:bookmarkEnd w:id="11"/>
      <w:bookmarkEnd w:id="12"/>
      <w:bookmarkEnd w:id="13"/>
    </w:p>
    <w:p w14:paraId="1BA967D9" w14:textId="18749C6B" w:rsidR="003971DB" w:rsidRDefault="003971DB" w:rsidP="003971DB">
      <w:r>
        <w:t>©EDINA at the University of Edinburgh 2016</w:t>
      </w:r>
      <w:r>
        <w:br/>
        <w:t>This work is licensed under a Creative Commons Attribution-</w:t>
      </w:r>
      <w:proofErr w:type="gramStart"/>
      <w:r>
        <w:t>Non Commercial</w:t>
      </w:r>
      <w:proofErr w:type="gramEnd"/>
      <w:r>
        <w:t xml:space="preserve"> Licence  </w:t>
      </w:r>
      <w:r>
        <w:rPr>
          <w:noProof/>
          <w:lang w:val="en-US"/>
        </w:rPr>
        <w:drawing>
          <wp:inline distT="0" distB="0" distL="0" distR="0" wp14:anchorId="71396FB8" wp14:editId="437FE825">
            <wp:extent cx="616402" cy="215741"/>
            <wp:effectExtent l="0" t="0" r="0" b="0"/>
            <wp:docPr id="12" name="Picture 12" descr="Creative commons licence, CC BY 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58" cy="2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BAFC" w14:textId="77777777" w:rsidR="003971DB" w:rsidRDefault="003971DB" w:rsidP="00A42087">
      <w:pPr>
        <w:pStyle w:val="Heading1"/>
        <w:spacing w:after="240"/>
      </w:pPr>
      <w:bookmarkStart w:id="14" w:name="_Toc33532023"/>
      <w:bookmarkStart w:id="15" w:name="_Toc33609902"/>
      <w:bookmarkStart w:id="16" w:name="_Toc166772431"/>
      <w:r>
        <w:t>Acknowledgements</w:t>
      </w:r>
      <w:bookmarkEnd w:id="14"/>
      <w:bookmarkEnd w:id="15"/>
      <w:bookmarkEnd w:id="16"/>
    </w:p>
    <w:p w14:paraId="566F3681" w14:textId="77777777" w:rsidR="003971DB" w:rsidRDefault="003971DB" w:rsidP="003971DB">
      <w:r>
        <w:t xml:space="preserve">© </w:t>
      </w:r>
      <w:proofErr w:type="spellStart"/>
      <w:r>
        <w:t>CollinsBartholomew</w:t>
      </w:r>
      <w:proofErr w:type="spellEnd"/>
      <w:r>
        <w:t xml:space="preserve"> Ltd (2019) FOR SCHOOLS USE ONLY</w:t>
      </w:r>
    </w:p>
    <w:p w14:paraId="038ACE5B" w14:textId="77777777" w:rsidR="003971DB" w:rsidRDefault="003971DB" w:rsidP="003971DB">
      <w:r>
        <w:t>© Crown copyright and database rights 2020 Ordnance Survey (100025252). FOR SCHOOLS USE ONLY.</w:t>
      </w:r>
    </w:p>
    <w:p w14:paraId="7F1B2437" w14:textId="77777777" w:rsidR="003971DB" w:rsidRDefault="003971DB" w:rsidP="003971DB">
      <w:r>
        <w:t xml:space="preserve">Aerial photography © </w:t>
      </w:r>
      <w:proofErr w:type="spellStart"/>
      <w:r>
        <w:t>Getmapping</w:t>
      </w:r>
      <w:proofErr w:type="spellEnd"/>
      <w:r>
        <w:t xml:space="preserve"> plc. Contains OS data. FOR SCHOOLS USE ONLY.</w:t>
      </w:r>
    </w:p>
    <w:p w14:paraId="717EC33A" w14:textId="7B84B013" w:rsidR="008C0959" w:rsidRPr="00B46512" w:rsidRDefault="003971DB" w:rsidP="005A1304">
      <w:r>
        <w:t>Historic mapping courtesy of the National Library of Scotland. FOR SCHOOLS USE ONLY.</w:t>
      </w:r>
    </w:p>
    <w:sectPr w:rsidR="008C0959" w:rsidRPr="00B46512" w:rsidSect="008C0959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pgBorders w:offsetFrom="page">
        <w:top w:val="dotDash" w:sz="36" w:space="24" w:color="385623" w:themeColor="accent6" w:themeShade="80"/>
        <w:left w:val="dotDash" w:sz="36" w:space="24" w:color="385623" w:themeColor="accent6" w:themeShade="80"/>
        <w:bottom w:val="dotDash" w:sz="36" w:space="24" w:color="385623" w:themeColor="accent6" w:themeShade="80"/>
        <w:right w:val="dotDash" w:sz="36" w:space="24" w:color="385623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A5927" w14:textId="77777777" w:rsidR="00A651B4" w:rsidRDefault="00A651B4" w:rsidP="005A1304">
      <w:r>
        <w:separator/>
      </w:r>
    </w:p>
  </w:endnote>
  <w:endnote w:type="continuationSeparator" w:id="0">
    <w:p w14:paraId="19DBF0D8" w14:textId="77777777" w:rsidR="00A651B4" w:rsidRDefault="00A651B4" w:rsidP="005A1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mnes Con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B755D" w14:textId="77777777" w:rsidR="00A14AF5" w:rsidRDefault="00A14AF5" w:rsidP="005A1304">
    <w:pPr>
      <w:pStyle w:val="Footer"/>
    </w:pPr>
    <w:r>
      <w:rPr>
        <w:noProof/>
      </w:rPr>
      <w:drawing>
        <wp:inline distT="0" distB="0" distL="0" distR="0" wp14:anchorId="2D3A86A4" wp14:editId="394BF9ED">
          <wp:extent cx="5731510" cy="955675"/>
          <wp:effectExtent l="0" t="0" r="0" b="0"/>
          <wp:docPr id="3" name="Picture 3" descr="Digimap for Schools logo and 2 geography ic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5ED2D" w14:textId="77777777" w:rsidR="00A651B4" w:rsidRDefault="00A651B4" w:rsidP="005A1304">
      <w:r>
        <w:separator/>
      </w:r>
    </w:p>
  </w:footnote>
  <w:footnote w:type="continuationSeparator" w:id="0">
    <w:p w14:paraId="4DD01E47" w14:textId="77777777" w:rsidR="00A651B4" w:rsidRDefault="00A651B4" w:rsidP="005A1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D441" w14:textId="77777777" w:rsidR="00A14AF5" w:rsidRDefault="00A14AF5" w:rsidP="005A1304">
    <w:pPr>
      <w:pStyle w:val="Header"/>
    </w:pPr>
    <w:r>
      <w:rPr>
        <w:noProof/>
      </w:rPr>
      <w:drawing>
        <wp:inline distT="0" distB="0" distL="0" distR="0" wp14:anchorId="39CE62C7" wp14:editId="3DB03DAA">
          <wp:extent cx="5731510" cy="955675"/>
          <wp:effectExtent l="0" t="0" r="0" b="0"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236B"/>
    <w:multiLevelType w:val="hybridMultilevel"/>
    <w:tmpl w:val="12F6B8A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733B0"/>
    <w:multiLevelType w:val="hybridMultilevel"/>
    <w:tmpl w:val="44804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110F1"/>
    <w:multiLevelType w:val="multilevel"/>
    <w:tmpl w:val="508A1F32"/>
    <w:styleLink w:val="edin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841D73"/>
    <w:multiLevelType w:val="hybridMultilevel"/>
    <w:tmpl w:val="DF9CF17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DD431F"/>
    <w:multiLevelType w:val="hybridMultilevel"/>
    <w:tmpl w:val="5A98E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F2DEA"/>
    <w:multiLevelType w:val="hybridMultilevel"/>
    <w:tmpl w:val="9D74F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5BCA"/>
    <w:multiLevelType w:val="hybridMultilevel"/>
    <w:tmpl w:val="E2127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262A93"/>
    <w:multiLevelType w:val="hybridMultilevel"/>
    <w:tmpl w:val="D7FC9F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3261F"/>
    <w:multiLevelType w:val="hybridMultilevel"/>
    <w:tmpl w:val="5F6039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425E91"/>
    <w:multiLevelType w:val="hybridMultilevel"/>
    <w:tmpl w:val="4A1A1F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C54CD4"/>
    <w:multiLevelType w:val="hybridMultilevel"/>
    <w:tmpl w:val="559490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8474B9"/>
    <w:multiLevelType w:val="hybridMultilevel"/>
    <w:tmpl w:val="560EBC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82D69"/>
    <w:multiLevelType w:val="hybridMultilevel"/>
    <w:tmpl w:val="9B56CA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11"/>
  </w:num>
  <w:num w:numId="7">
    <w:abstractNumId w:val="9"/>
  </w:num>
  <w:num w:numId="8">
    <w:abstractNumId w:val="12"/>
  </w:num>
  <w:num w:numId="9">
    <w:abstractNumId w:val="6"/>
  </w:num>
  <w:num w:numId="10">
    <w:abstractNumId w:val="10"/>
  </w:num>
  <w:num w:numId="11">
    <w:abstractNumId w:val="1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1DB"/>
    <w:rsid w:val="00006D4C"/>
    <w:rsid w:val="00044DCB"/>
    <w:rsid w:val="000850C6"/>
    <w:rsid w:val="00091E6F"/>
    <w:rsid w:val="00120273"/>
    <w:rsid w:val="00173F76"/>
    <w:rsid w:val="00206733"/>
    <w:rsid w:val="0025758F"/>
    <w:rsid w:val="00336214"/>
    <w:rsid w:val="003971DB"/>
    <w:rsid w:val="00465E29"/>
    <w:rsid w:val="004E4509"/>
    <w:rsid w:val="005673DD"/>
    <w:rsid w:val="005A1304"/>
    <w:rsid w:val="006561B0"/>
    <w:rsid w:val="008901FF"/>
    <w:rsid w:val="00894703"/>
    <w:rsid w:val="008C0959"/>
    <w:rsid w:val="008C3C31"/>
    <w:rsid w:val="00955DCC"/>
    <w:rsid w:val="00A14AF5"/>
    <w:rsid w:val="00A40270"/>
    <w:rsid w:val="00A42087"/>
    <w:rsid w:val="00A651B4"/>
    <w:rsid w:val="00A80472"/>
    <w:rsid w:val="00B46512"/>
    <w:rsid w:val="00BD723F"/>
    <w:rsid w:val="00C738C2"/>
    <w:rsid w:val="00CA4053"/>
    <w:rsid w:val="00D96B05"/>
    <w:rsid w:val="00EB4C81"/>
    <w:rsid w:val="00EE04B2"/>
    <w:rsid w:val="00F05C88"/>
    <w:rsid w:val="00F15CFA"/>
    <w:rsid w:val="00F15EBA"/>
    <w:rsid w:val="00F67FE5"/>
    <w:rsid w:val="00F8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B62DC3"/>
  <w15:chartTrackingRefBased/>
  <w15:docId w15:val="{C48255E7-6F48-4FB4-B4AF-44AC1349B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304"/>
    <w:rPr>
      <w:rFonts w:eastAsia="Times New Roman" w:cstheme="minorHAnsi"/>
      <w:color w:val="385623" w:themeColor="accent6" w:themeShade="80"/>
      <w:sz w:val="24"/>
      <w:szCs w:val="24"/>
      <w:lang w:eastAsia="en-GB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8C3C31"/>
    <w:pPr>
      <w:outlineLvl w:val="0"/>
    </w:pPr>
    <w:rPr>
      <w:i w:val="0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7FE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bCs/>
      <w:i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C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3C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3C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3C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3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C31"/>
  </w:style>
  <w:style w:type="paragraph" w:styleId="Footer">
    <w:name w:val="footer"/>
    <w:basedOn w:val="Normal"/>
    <w:link w:val="FooterChar"/>
    <w:uiPriority w:val="99"/>
    <w:unhideWhenUsed/>
    <w:rsid w:val="008C3C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C31"/>
  </w:style>
  <w:style w:type="paragraph" w:styleId="BalloonText">
    <w:name w:val="Balloon Text"/>
    <w:basedOn w:val="Normal"/>
    <w:link w:val="BalloonTextChar"/>
    <w:uiPriority w:val="99"/>
    <w:semiHidden/>
    <w:unhideWhenUsed/>
    <w:rsid w:val="008C3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C3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C3C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3C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C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C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C31"/>
    <w:rPr>
      <w:b/>
      <w:bCs/>
      <w:sz w:val="20"/>
      <w:szCs w:val="20"/>
    </w:rPr>
  </w:style>
  <w:style w:type="numbering" w:customStyle="1" w:styleId="edina">
    <w:name w:val="edina"/>
    <w:uiPriority w:val="99"/>
    <w:rsid w:val="008C3C31"/>
    <w:pPr>
      <w:numPr>
        <w:numId w:val="1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8C3C3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7FE5"/>
    <w:rPr>
      <w:rFonts w:asciiTheme="majorHAnsi" w:eastAsiaTheme="majorEastAsia" w:hAnsiTheme="majorHAnsi" w:cstheme="majorBidi"/>
      <w:b/>
      <w:bCs/>
      <w:i/>
      <w:color w:val="385623" w:themeColor="accent6" w:themeShade="80"/>
      <w:sz w:val="28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C3C31"/>
    <w:rPr>
      <w:rFonts w:asciiTheme="majorHAnsi" w:eastAsiaTheme="majorEastAsia" w:hAnsiTheme="majorHAnsi" w:cstheme="majorBidi"/>
      <w:b/>
      <w:bCs/>
      <w:color w:val="385623" w:themeColor="accent6" w:themeShade="80"/>
      <w:sz w:val="24"/>
      <w:szCs w:val="24"/>
      <w14:textOutline w14:w="9525" w14:cap="rnd" w14:cmpd="sng" w14:algn="ctr">
        <w14:solidFill>
          <w14:schemeClr w14:val="accent6">
            <w14:lumMod w14:val="50000"/>
          </w14:schemeClr>
        </w14:solidFill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8C3C31"/>
    <w:rPr>
      <w:rFonts w:asciiTheme="majorHAnsi" w:eastAsiaTheme="majorEastAsia" w:hAnsiTheme="majorHAnsi" w:cstheme="majorBidi"/>
      <w:b/>
      <w:i/>
      <w:color w:val="385623" w:themeColor="accent6" w:themeShade="80"/>
    </w:rPr>
  </w:style>
  <w:style w:type="character" w:customStyle="1" w:styleId="Heading4Char">
    <w:name w:val="Heading 4 Char"/>
    <w:basedOn w:val="DefaultParagraphFont"/>
    <w:link w:val="Heading4"/>
    <w:uiPriority w:val="9"/>
    <w:rsid w:val="008C3C3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C3C3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C3C31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8C3C3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3C31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8C3C31"/>
    <w:pPr>
      <w:numPr>
        <w:ilvl w:val="1"/>
      </w:numPr>
      <w:jc w:val="center"/>
    </w:pPr>
    <w:rPr>
      <w:rFonts w:ascii="Omnes Cond" w:eastAsiaTheme="minorEastAsia" w:hAnsi="Omnes Cond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3C31"/>
    <w:rPr>
      <w:rFonts w:ascii="Omnes Cond" w:eastAsiaTheme="minorEastAsia" w:hAnsi="Omnes Cond"/>
      <w:color w:val="385623" w:themeColor="accent6" w:themeShade="80"/>
      <w:spacing w:val="15"/>
      <w:sz w:val="28"/>
    </w:rPr>
  </w:style>
  <w:style w:type="table" w:styleId="TableGrid">
    <w:name w:val="Table Grid"/>
    <w:basedOn w:val="TableNormal"/>
    <w:uiPriority w:val="39"/>
    <w:rsid w:val="008C3C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C3C31"/>
    <w:pPr>
      <w:spacing w:after="0" w:line="240" w:lineRule="auto"/>
      <w:contextualSpacing/>
      <w:jc w:val="center"/>
    </w:pPr>
    <w:rPr>
      <w:rFonts w:ascii="Omnes Cond" w:eastAsiaTheme="majorEastAsia" w:hAnsi="Omnes Cond" w:cstheme="majorBidi"/>
      <w:spacing w:val="-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C3C31"/>
    <w:rPr>
      <w:rFonts w:ascii="Omnes Cond" w:eastAsiaTheme="majorEastAsia" w:hAnsi="Omnes Cond" w:cstheme="majorBidi"/>
      <w:color w:val="385623" w:themeColor="accent6" w:themeShade="80"/>
      <w:spacing w:val="-10"/>
      <w:kern w:val="28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  <w:ind w:left="220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8C3C31"/>
    <w:pPr>
      <w:tabs>
        <w:tab w:val="right" w:leader="dot" w:pos="9016"/>
      </w:tabs>
      <w:spacing w:after="100"/>
      <w:ind w:left="440"/>
    </w:pPr>
    <w:rPr>
      <w:noProof/>
    </w:rPr>
  </w:style>
  <w:style w:type="paragraph" w:styleId="TOCHeading">
    <w:name w:val="TOC Heading"/>
    <w:basedOn w:val="Heading1"/>
    <w:next w:val="Normal"/>
    <w:uiPriority w:val="39"/>
    <w:unhideWhenUsed/>
    <w:qFormat/>
    <w:rsid w:val="008C3C31"/>
    <w:pPr>
      <w:spacing w:before="240" w:line="259" w:lineRule="auto"/>
      <w:outlineLvl w:val="9"/>
    </w:pPr>
    <w:rPr>
      <w:sz w:val="32"/>
      <w:szCs w:val="40"/>
      <w:lang w:val="en-US"/>
      <w14:textOutline w14:w="0" w14:cap="rnd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8C3C3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6561B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roska\Documents\Custom%20Office%20Templates\My%20templa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My template2</Template>
  <TotalTime>989</TotalTime>
  <Pages>12</Pages>
  <Words>371</Words>
  <Characters>1672</Characters>
  <Application>Microsoft Office Word</Application>
  <DocSecurity>0</DocSecurity>
  <Lines>152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focus on rivers - DfS resource</vt:lpstr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focus on rivers - DfS resource</dc:title>
  <dc:subject/>
  <dc:creator>Piroska Nemeth</dc:creator>
  <cp:keywords/>
  <dc:description/>
  <cp:lastModifiedBy>Denise Hora Masek</cp:lastModifiedBy>
  <cp:revision>7</cp:revision>
  <dcterms:created xsi:type="dcterms:W3CDTF">2024-05-16T16:19:00Z</dcterms:created>
  <dcterms:modified xsi:type="dcterms:W3CDTF">2024-05-17T09:42:00Z</dcterms:modified>
</cp:coreProperties>
</file>