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B17E1" w14:textId="77777777" w:rsidR="005E2AFC" w:rsidRPr="00CF2624" w:rsidRDefault="005E2AFC" w:rsidP="005E2AFC">
      <w:pPr>
        <w:pStyle w:val="Title"/>
        <w:pBdr>
          <w:top w:val="single" w:sz="24" w:space="1" w:color="385623" w:themeColor="accent6" w:themeShade="80"/>
          <w:left w:val="single" w:sz="24" w:space="4" w:color="385623" w:themeColor="accent6" w:themeShade="80"/>
          <w:bottom w:val="single" w:sz="24" w:space="1" w:color="385623" w:themeColor="accent6" w:themeShade="80"/>
          <w:right w:val="single" w:sz="24" w:space="4" w:color="385623" w:themeColor="accent6" w:themeShade="80"/>
        </w:pBdr>
        <w:spacing w:before="60" w:after="60" w:line="360" w:lineRule="auto"/>
        <w:ind w:left="0" w:firstLine="0"/>
        <w:rPr>
          <w:rFonts w:ascii="Arial" w:hAnsi="Arial" w:cs="Arial"/>
          <w:b/>
          <w:bCs/>
          <w:color w:val="2F502A"/>
          <w:sz w:val="28"/>
          <w:szCs w:val="28"/>
          <w:lang w:eastAsia="en-US"/>
        </w:rPr>
      </w:pPr>
    </w:p>
    <w:p w14:paraId="3798E368" w14:textId="3F391DC3" w:rsidR="005E2AFC" w:rsidRPr="00CF2624" w:rsidRDefault="00DE02BD" w:rsidP="005E2AFC">
      <w:pPr>
        <w:pStyle w:val="Title"/>
        <w:pBdr>
          <w:top w:val="single" w:sz="24" w:space="1" w:color="385623" w:themeColor="accent6" w:themeShade="80"/>
          <w:left w:val="single" w:sz="24" w:space="4" w:color="385623" w:themeColor="accent6" w:themeShade="80"/>
          <w:bottom w:val="single" w:sz="24" w:space="1" w:color="385623" w:themeColor="accent6" w:themeShade="80"/>
          <w:right w:val="single" w:sz="24" w:space="4" w:color="385623" w:themeColor="accent6" w:themeShade="80"/>
        </w:pBdr>
        <w:spacing w:before="60" w:after="60" w:line="360" w:lineRule="auto"/>
        <w:ind w:left="0" w:firstLine="0"/>
        <w:rPr>
          <w:rFonts w:ascii="Arial" w:hAnsi="Arial" w:cs="Arial"/>
          <w:color w:val="2F502A"/>
          <w:sz w:val="44"/>
          <w:szCs w:val="44"/>
          <w:lang w:eastAsia="en-US"/>
        </w:rPr>
      </w:pPr>
      <w:r w:rsidRPr="00CF2624">
        <w:rPr>
          <w:rFonts w:ascii="Arial" w:hAnsi="Arial" w:cs="Arial"/>
          <w:b/>
          <w:bCs/>
          <w:color w:val="2F502A"/>
          <w:sz w:val="68"/>
          <w:szCs w:val="144"/>
          <w:lang w:eastAsia="en-US"/>
        </w:rPr>
        <w:t>Capital Stops: City Search</w:t>
      </w:r>
      <w:r w:rsidRPr="00CF2624">
        <w:rPr>
          <w:rFonts w:ascii="Arial" w:hAnsi="Arial" w:cs="Arial"/>
          <w:b/>
          <w:bCs/>
          <w:color w:val="2F502A"/>
          <w:sz w:val="68"/>
          <w:szCs w:val="144"/>
          <w:lang w:eastAsia="en-US"/>
        </w:rPr>
        <w:br/>
      </w:r>
      <w:r w:rsidR="00462E40" w:rsidRPr="00CF2624">
        <w:rPr>
          <w:rFonts w:ascii="Arial" w:hAnsi="Arial" w:cs="Arial"/>
          <w:noProof/>
        </w:rPr>
        <w:drawing>
          <wp:inline distT="0" distB="0" distL="0" distR="0" wp14:anchorId="0D378A39" wp14:editId="4070D6A7">
            <wp:extent cx="3895725" cy="5104993"/>
            <wp:effectExtent l="0" t="0" r="0" b="635"/>
            <wp:docPr id="9" name="Picture 9" descr="map of GB with lines connecting the capit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 of GB with lines connecting the capital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1051" cy="512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614C7" w14:textId="158C328A" w:rsidR="005E2AFC" w:rsidRPr="00CF2624" w:rsidRDefault="00DE02BD" w:rsidP="005E2AFC">
      <w:pPr>
        <w:pStyle w:val="Title"/>
        <w:pBdr>
          <w:top w:val="single" w:sz="24" w:space="1" w:color="385623" w:themeColor="accent6" w:themeShade="80"/>
          <w:left w:val="single" w:sz="24" w:space="4" w:color="385623" w:themeColor="accent6" w:themeShade="80"/>
          <w:bottom w:val="single" w:sz="24" w:space="1" w:color="385623" w:themeColor="accent6" w:themeShade="80"/>
          <w:right w:val="single" w:sz="24" w:space="4" w:color="385623" w:themeColor="accent6" w:themeShade="80"/>
        </w:pBdr>
        <w:spacing w:before="60" w:after="60" w:line="360" w:lineRule="auto"/>
        <w:ind w:left="0" w:firstLine="0"/>
        <w:rPr>
          <w:rFonts w:ascii="Arial" w:hAnsi="Arial" w:cs="Arial"/>
          <w:b/>
          <w:bCs/>
          <w:color w:val="2F502A"/>
          <w:sz w:val="64"/>
          <w:lang w:eastAsia="en-US"/>
        </w:rPr>
      </w:pPr>
      <w:r w:rsidRPr="00CF2624">
        <w:rPr>
          <w:rFonts w:ascii="Arial" w:hAnsi="Arial" w:cs="Arial"/>
          <w:b/>
          <w:bCs/>
          <w:color w:val="2F502A"/>
          <w:sz w:val="64"/>
          <w:lang w:eastAsia="en-US"/>
        </w:rPr>
        <w:t>Worksheet</w:t>
      </w:r>
    </w:p>
    <w:p w14:paraId="4FB6881C" w14:textId="70DB9735" w:rsidR="005E2AFC" w:rsidRPr="00CF2624" w:rsidRDefault="005E2AFC" w:rsidP="005E2AFC">
      <w:pPr>
        <w:pStyle w:val="Title"/>
        <w:pBdr>
          <w:top w:val="single" w:sz="24" w:space="1" w:color="385623" w:themeColor="accent6" w:themeShade="80"/>
          <w:left w:val="single" w:sz="24" w:space="4" w:color="385623" w:themeColor="accent6" w:themeShade="80"/>
          <w:bottom w:val="single" w:sz="24" w:space="1" w:color="385623" w:themeColor="accent6" w:themeShade="80"/>
          <w:right w:val="single" w:sz="24" w:space="4" w:color="385623" w:themeColor="accent6" w:themeShade="80"/>
        </w:pBdr>
        <w:spacing w:before="60" w:after="60" w:line="360" w:lineRule="auto"/>
        <w:ind w:left="0" w:firstLine="0"/>
        <w:rPr>
          <w:rFonts w:ascii="Arial" w:hAnsi="Arial" w:cs="Arial"/>
          <w:color w:val="2F502A"/>
          <w:sz w:val="44"/>
          <w:szCs w:val="44"/>
          <w:lang w:eastAsia="en-US"/>
        </w:rPr>
      </w:pPr>
      <w:r w:rsidRPr="00CF2624">
        <w:rPr>
          <w:rFonts w:ascii="Arial" w:hAnsi="Arial" w:cs="Arial"/>
          <w:color w:val="2F502A"/>
          <w:sz w:val="44"/>
          <w:szCs w:val="44"/>
          <w:lang w:eastAsia="en-US"/>
        </w:rPr>
        <w:t>Primary</w:t>
      </w:r>
    </w:p>
    <w:p w14:paraId="33B878EE" w14:textId="18A89157" w:rsidR="005E2AFC" w:rsidRPr="00CF2624" w:rsidRDefault="00ED6C2B" w:rsidP="00912152">
      <w:pPr>
        <w:pStyle w:val="Heading1"/>
        <w:rPr>
          <w:rFonts w:ascii="Arial" w:hAnsi="Arial" w:cs="Arial"/>
          <w:b w:val="0"/>
          <w:bCs w:val="0"/>
          <w:lang w:eastAsia="en-US"/>
        </w:rPr>
      </w:pPr>
      <w:bookmarkStart w:id="0" w:name="_Hlk50366088"/>
      <w:r w:rsidRPr="00CF2624">
        <w:rPr>
          <w:rFonts w:ascii="Arial" w:hAnsi="Arial" w:cs="Arial"/>
          <w:b w:val="0"/>
          <w:bCs w:val="0"/>
          <w:lang w:eastAsia="en-US"/>
        </w:rPr>
        <w:lastRenderedPageBreak/>
        <w:t>Activity Sheet</w:t>
      </w:r>
    </w:p>
    <w:p w14:paraId="024BB855" w14:textId="6FD4D72F" w:rsidR="005E2AFC" w:rsidRPr="00CF2624" w:rsidRDefault="00ED6C2B" w:rsidP="005E2AFC">
      <w:pPr>
        <w:spacing w:after="240" w:line="240" w:lineRule="auto"/>
        <w:ind w:left="0" w:firstLine="0"/>
        <w:jc w:val="both"/>
        <w:rPr>
          <w:rFonts w:ascii="Arial" w:eastAsia="Calibri" w:hAnsi="Arial"/>
          <w:b/>
          <w:szCs w:val="20"/>
          <w:lang w:eastAsia="en-US"/>
        </w:rPr>
      </w:pPr>
      <w:r w:rsidRPr="00CF2624">
        <w:rPr>
          <w:rFonts w:ascii="Arial" w:eastAsia="Calibri" w:hAnsi="Arial"/>
          <w:szCs w:val="20"/>
          <w:lang w:eastAsia="en-US"/>
        </w:rPr>
        <w:t>Use Digimap for Schools to explore the capital cities of Great Britain: London, Cardiff and Edinburgh.</w:t>
      </w:r>
      <w:r w:rsidRPr="00CF2624">
        <w:rPr>
          <w:rFonts w:ascii="Arial" w:eastAsia="Calibri" w:hAnsi="Arial"/>
          <w:b/>
          <w:szCs w:val="20"/>
          <w:lang w:eastAsia="en-US"/>
        </w:rPr>
        <w:t xml:space="preserve"> </w:t>
      </w:r>
    </w:p>
    <w:p w14:paraId="66762CC3" w14:textId="77777777" w:rsidR="009633D6" w:rsidRPr="00CF2624" w:rsidRDefault="009633D6" w:rsidP="005E2AFC">
      <w:pPr>
        <w:spacing w:after="240" w:line="240" w:lineRule="auto"/>
        <w:ind w:left="0" w:firstLine="0"/>
        <w:jc w:val="both"/>
        <w:rPr>
          <w:rFonts w:ascii="Arial" w:eastAsia="Calibri" w:hAnsi="Arial"/>
          <w:b/>
          <w:szCs w:val="20"/>
          <w:lang w:eastAsia="en-US"/>
        </w:rPr>
      </w:pPr>
    </w:p>
    <w:bookmarkEnd w:id="0"/>
    <w:p w14:paraId="0A0A8410" w14:textId="1D607128" w:rsidR="00995846" w:rsidRPr="00CF2624" w:rsidRDefault="009633D6" w:rsidP="00995846">
      <w:pPr>
        <w:pStyle w:val="Heading1"/>
        <w:rPr>
          <w:rFonts w:ascii="Arial" w:hAnsi="Arial" w:cs="Arial"/>
          <w:b w:val="0"/>
          <w:bCs w:val="0"/>
        </w:rPr>
      </w:pPr>
      <w:r w:rsidRPr="00CF2624">
        <w:rPr>
          <w:rFonts w:ascii="Arial" w:hAnsi="Arial" w:cs="Arial"/>
          <w:b w:val="0"/>
          <w:bCs w:val="0"/>
        </w:rPr>
        <w:t>Your mission:</w:t>
      </w:r>
    </w:p>
    <w:p w14:paraId="700329EA" w14:textId="77777777" w:rsidR="009633D6" w:rsidRPr="009633D6" w:rsidRDefault="009633D6" w:rsidP="009633D6">
      <w:pPr>
        <w:spacing w:after="160" w:line="259" w:lineRule="auto"/>
        <w:ind w:left="0" w:firstLine="0"/>
        <w:rPr>
          <w:rFonts w:ascii="Arial" w:hAnsi="Arial"/>
        </w:rPr>
      </w:pPr>
      <w:r w:rsidRPr="009633D6">
        <w:rPr>
          <w:rFonts w:ascii="Arial" w:hAnsi="Arial"/>
        </w:rPr>
        <w:t>You are a </w:t>
      </w:r>
      <w:r w:rsidRPr="009633D6">
        <w:rPr>
          <w:rFonts w:ascii="Arial" w:hAnsi="Arial"/>
          <w:b/>
          <w:bCs/>
        </w:rPr>
        <w:t>capital city explorer</w:t>
      </w:r>
      <w:r w:rsidRPr="009633D6">
        <w:rPr>
          <w:rFonts w:ascii="Arial" w:hAnsi="Arial"/>
        </w:rPr>
        <w:t>.</w:t>
      </w:r>
      <w:r w:rsidRPr="009633D6">
        <w:rPr>
          <w:rFonts w:ascii="Arial" w:hAnsi="Arial"/>
        </w:rPr>
        <w:br/>
        <w:t>Use the map to search for places, solve clues and plan an adventure.</w:t>
      </w:r>
    </w:p>
    <w:p w14:paraId="446BDC0F" w14:textId="77777777" w:rsidR="009633D6" w:rsidRPr="009633D6" w:rsidRDefault="009633D6" w:rsidP="009633D6">
      <w:pPr>
        <w:spacing w:after="160" w:line="259" w:lineRule="auto"/>
        <w:ind w:left="0" w:firstLine="0"/>
        <w:rPr>
          <w:rFonts w:ascii="Arial" w:hAnsi="Arial"/>
        </w:rPr>
      </w:pPr>
      <w:r w:rsidRPr="009633D6">
        <w:rPr>
          <w:rFonts w:ascii="Arial" w:hAnsi="Arial"/>
        </w:rPr>
        <w:t>You will use:</w:t>
      </w:r>
    </w:p>
    <w:p w14:paraId="78E61492" w14:textId="5E39611A" w:rsidR="009633D6" w:rsidRPr="009633D6" w:rsidRDefault="009633D6" w:rsidP="009633D6">
      <w:pPr>
        <w:numPr>
          <w:ilvl w:val="0"/>
          <w:numId w:val="43"/>
        </w:numPr>
        <w:spacing w:after="160" w:line="259" w:lineRule="auto"/>
        <w:rPr>
          <w:rFonts w:ascii="Arial" w:hAnsi="Arial"/>
        </w:rPr>
      </w:pPr>
      <w:r w:rsidRPr="009633D6">
        <w:rPr>
          <w:rFonts w:ascii="Arial" w:hAnsi="Arial"/>
        </w:rPr>
        <w:t>the </w:t>
      </w:r>
      <w:r w:rsidRPr="009633D6">
        <w:rPr>
          <w:rFonts w:ascii="Arial" w:hAnsi="Arial"/>
          <w:b/>
          <w:bCs/>
        </w:rPr>
        <w:t>search box</w:t>
      </w:r>
      <w:r w:rsidR="00B377BA">
        <w:rPr>
          <w:rFonts w:ascii="Arial" w:hAnsi="Arial"/>
          <w:b/>
          <w:bCs/>
        </w:rPr>
        <w:br/>
      </w:r>
      <w:r w:rsidR="00B377BA" w:rsidRPr="00B377BA">
        <w:rPr>
          <w:rFonts w:ascii="Arial" w:hAnsi="Arial"/>
          <w:noProof/>
        </w:rPr>
        <w:drawing>
          <wp:inline distT="0" distB="0" distL="0" distR="0" wp14:anchorId="0D1BD4B6" wp14:editId="7FBC0CA6">
            <wp:extent cx="3181514" cy="5524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1514" cy="55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9E7">
        <w:rPr>
          <w:rFonts w:ascii="Arial" w:hAnsi="Arial"/>
          <w:b/>
          <w:bCs/>
        </w:rPr>
        <w:br/>
      </w:r>
    </w:p>
    <w:p w14:paraId="2DB01F2C" w14:textId="5A4F0A09" w:rsidR="009633D6" w:rsidRDefault="009633D6" w:rsidP="009633D6">
      <w:pPr>
        <w:numPr>
          <w:ilvl w:val="0"/>
          <w:numId w:val="43"/>
        </w:numPr>
        <w:spacing w:after="160" w:line="259" w:lineRule="auto"/>
        <w:rPr>
          <w:rFonts w:ascii="Arial" w:hAnsi="Arial"/>
        </w:rPr>
      </w:pPr>
      <w:r w:rsidRPr="009633D6">
        <w:rPr>
          <w:rFonts w:ascii="Arial" w:hAnsi="Arial"/>
          <w:b/>
          <w:bCs/>
        </w:rPr>
        <w:t>zoom in</w:t>
      </w:r>
      <w:r w:rsidRPr="009633D6">
        <w:rPr>
          <w:rFonts w:ascii="Arial" w:hAnsi="Arial"/>
        </w:rPr>
        <w:t> and </w:t>
      </w:r>
      <w:r w:rsidRPr="009633D6">
        <w:rPr>
          <w:rFonts w:ascii="Arial" w:hAnsi="Arial"/>
          <w:b/>
          <w:bCs/>
        </w:rPr>
        <w:t>zoom out</w:t>
      </w:r>
      <w:r w:rsidR="00CA14D3">
        <w:rPr>
          <w:rFonts w:ascii="Arial" w:hAnsi="Arial"/>
          <w:b/>
          <w:bCs/>
        </w:rPr>
        <w:br/>
      </w:r>
      <w:r w:rsidR="00CA14D3" w:rsidRPr="00CA14D3">
        <w:rPr>
          <w:rFonts w:ascii="Arial" w:hAnsi="Arial"/>
          <w:noProof/>
        </w:rPr>
        <w:drawing>
          <wp:inline distT="0" distB="0" distL="0" distR="0" wp14:anchorId="717657CB" wp14:editId="20CB6E39">
            <wp:extent cx="186397" cy="1809750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4311" cy="188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9E7">
        <w:rPr>
          <w:rFonts w:ascii="Arial" w:hAnsi="Arial"/>
          <w:b/>
          <w:bCs/>
        </w:rPr>
        <w:br/>
      </w:r>
    </w:p>
    <w:p w14:paraId="554C4FD4" w14:textId="2A34EEF6" w:rsidR="00837C98" w:rsidRPr="009633D6" w:rsidRDefault="00837C98" w:rsidP="00837C98">
      <w:pPr>
        <w:spacing w:after="160" w:line="259" w:lineRule="auto"/>
        <w:ind w:left="284" w:firstLine="0"/>
        <w:rPr>
          <w:rFonts w:ascii="Arial" w:hAnsi="Arial"/>
        </w:rPr>
      </w:pPr>
      <w:r w:rsidRPr="00837C98">
        <w:rPr>
          <w:rFonts w:ascii="Arial" w:hAnsi="Arial"/>
        </w:rPr>
        <w:drawing>
          <wp:inline distT="0" distB="0" distL="0" distR="0" wp14:anchorId="4BC02D81" wp14:editId="717AB149">
            <wp:extent cx="4736960" cy="21145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540" cy="212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B7D2" w14:textId="07FE2909" w:rsidR="009633D6" w:rsidRPr="009633D6" w:rsidRDefault="00841C94" w:rsidP="00841C94">
      <w:pPr>
        <w:spacing w:after="160" w:line="259" w:lineRule="auto"/>
        <w:ind w:left="284" w:firstLine="0"/>
        <w:rPr>
          <w:rFonts w:ascii="Arial" w:hAnsi="Arial"/>
        </w:rPr>
      </w:pPr>
      <w:r w:rsidRPr="00841C94">
        <w:rPr>
          <w:rFonts w:ascii="Arial" w:hAnsi="Arial"/>
          <w:b/>
          <w:bCs/>
        </w:rPr>
        <w:lastRenderedPageBreak/>
        <w:drawing>
          <wp:inline distT="0" distB="0" distL="0" distR="0" wp14:anchorId="3C78ECE0" wp14:editId="4BEA7395">
            <wp:extent cx="3356461" cy="2390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79618" cy="240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1AA8">
        <w:rPr>
          <w:rFonts w:ascii="Arial" w:hAnsi="Arial"/>
          <w:b/>
          <w:bCs/>
        </w:rPr>
        <w:br/>
      </w:r>
      <w:r w:rsidR="00B12ED3">
        <w:rPr>
          <w:rFonts w:ascii="Arial" w:hAnsi="Arial"/>
          <w:b/>
          <w:bCs/>
        </w:rPr>
        <w:t xml:space="preserve">                              </w:t>
      </w:r>
    </w:p>
    <w:p w14:paraId="5BA0CF26" w14:textId="0FAD0574" w:rsidR="009633D6" w:rsidRPr="009633D6" w:rsidRDefault="008F5D07" w:rsidP="008F5D07">
      <w:pPr>
        <w:spacing w:after="160" w:line="259" w:lineRule="auto"/>
        <w:ind w:left="284" w:firstLine="0"/>
        <w:rPr>
          <w:rFonts w:ascii="Arial" w:hAnsi="Arial"/>
        </w:rPr>
      </w:pPr>
      <w:r w:rsidRPr="008F5D07">
        <w:rPr>
          <w:rFonts w:ascii="Arial" w:hAnsi="Arial"/>
        </w:rPr>
        <w:drawing>
          <wp:inline distT="0" distB="0" distL="0" distR="0" wp14:anchorId="7BB6F4D9" wp14:editId="269DAB1A">
            <wp:extent cx="3248025" cy="2025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0781" cy="204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2ED3">
        <w:rPr>
          <w:rFonts w:ascii="Arial" w:hAnsi="Arial"/>
        </w:rPr>
        <w:t xml:space="preserve">                              </w:t>
      </w:r>
      <w:r w:rsidR="005E79E7">
        <w:rPr>
          <w:rFonts w:ascii="Arial" w:hAnsi="Arial"/>
        </w:rPr>
        <w:br/>
      </w:r>
    </w:p>
    <w:p w14:paraId="509323D5" w14:textId="400AC12E" w:rsidR="009633D6" w:rsidRPr="009633D6" w:rsidRDefault="00725F43" w:rsidP="00725F43">
      <w:pPr>
        <w:spacing w:after="160" w:line="259" w:lineRule="auto"/>
        <w:ind w:left="284" w:firstLine="0"/>
        <w:rPr>
          <w:rFonts w:ascii="Arial" w:hAnsi="Arial"/>
        </w:rPr>
      </w:pPr>
      <w:r w:rsidRPr="00725F43">
        <w:rPr>
          <w:rFonts w:ascii="Arial" w:hAnsi="Arial"/>
        </w:rPr>
        <w:drawing>
          <wp:inline distT="0" distB="0" distL="0" distR="0" wp14:anchorId="42CC9CF4" wp14:editId="0CB8D40E">
            <wp:extent cx="3423095" cy="143827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64485" cy="145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2ED3">
        <w:rPr>
          <w:rFonts w:ascii="Arial" w:hAnsi="Arial"/>
        </w:rPr>
        <w:t xml:space="preserve">                             </w:t>
      </w:r>
      <w:r w:rsidR="005E79E7">
        <w:rPr>
          <w:rFonts w:ascii="Arial" w:hAnsi="Arial"/>
        </w:rPr>
        <w:br/>
      </w:r>
      <w:r w:rsidR="00B12ED3">
        <w:rPr>
          <w:rFonts w:ascii="Arial" w:hAnsi="Arial"/>
        </w:rPr>
        <w:t xml:space="preserve">                              </w:t>
      </w:r>
      <w:r w:rsidR="005E79E7">
        <w:rPr>
          <w:rFonts w:ascii="Arial" w:hAnsi="Arial"/>
        </w:rPr>
        <w:br/>
      </w:r>
    </w:p>
    <w:p w14:paraId="37D27AB8" w14:textId="59EE0DF2" w:rsidR="009633D6" w:rsidRPr="009633D6" w:rsidRDefault="009633D6" w:rsidP="009633D6">
      <w:pPr>
        <w:numPr>
          <w:ilvl w:val="0"/>
          <w:numId w:val="43"/>
        </w:numPr>
        <w:spacing w:after="160" w:line="259" w:lineRule="auto"/>
        <w:rPr>
          <w:rFonts w:ascii="Arial" w:hAnsi="Arial"/>
        </w:rPr>
      </w:pPr>
      <w:r w:rsidRPr="009633D6">
        <w:rPr>
          <w:rFonts w:ascii="Arial" w:hAnsi="Arial"/>
          <w:b/>
          <w:bCs/>
        </w:rPr>
        <w:t>postcode search</w:t>
      </w:r>
      <w:r w:rsidR="005E79E7">
        <w:rPr>
          <w:rFonts w:ascii="Arial" w:hAnsi="Arial"/>
          <w:b/>
          <w:bCs/>
        </w:rPr>
        <w:br/>
      </w:r>
      <w:r w:rsidR="005E79E7" w:rsidRPr="00B377BA">
        <w:rPr>
          <w:rFonts w:ascii="Arial" w:hAnsi="Arial"/>
          <w:noProof/>
        </w:rPr>
        <w:drawing>
          <wp:inline distT="0" distB="0" distL="0" distR="0" wp14:anchorId="1C99D75B" wp14:editId="02B1132D">
            <wp:extent cx="3009900" cy="52267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29183" cy="52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0D32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lastRenderedPageBreak/>
        <w:t>1. Find the capitals</w:t>
      </w:r>
    </w:p>
    <w:p w14:paraId="7F7C0ED4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Search for the three capital cities and add a marker to each one.</w:t>
      </w:r>
    </w:p>
    <w:p w14:paraId="3D90A4E8" w14:textId="77777777" w:rsidR="00C16BA4" w:rsidRDefault="00C16BA4" w:rsidP="00C838EB">
      <w:pPr>
        <w:spacing w:after="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Which capital is furthest north?</w:t>
      </w:r>
    </w:p>
    <w:p w14:paraId="3DECA743" w14:textId="0AF8AB1A" w:rsidR="00FD42CE" w:rsidRPr="00620266" w:rsidRDefault="001B0C75" w:rsidP="001B0C75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06239BB5" w14:textId="77777777" w:rsidR="00C16BA4" w:rsidRDefault="00C16BA4" w:rsidP="00C838EB">
      <w:pPr>
        <w:spacing w:after="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Which capital is furthest south?</w:t>
      </w:r>
    </w:p>
    <w:p w14:paraId="2D775CE8" w14:textId="2BBC3C16" w:rsidR="00ED1365" w:rsidRPr="00620266" w:rsidRDefault="00ED1365" w:rsidP="00ED1365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  <w:r>
        <w:rPr>
          <w:rFonts w:ascii="Arial" w:hAnsi="Arial"/>
          <w:color w:val="000000" w:themeColor="text1"/>
        </w:rPr>
        <w:tab/>
      </w:r>
    </w:p>
    <w:p w14:paraId="2390741B" w14:textId="77777777" w:rsidR="00C16BA4" w:rsidRPr="00620266" w:rsidRDefault="00C16BA4" w:rsidP="00C838EB">
      <w:pPr>
        <w:spacing w:after="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Which capital is furthest west?</w:t>
      </w:r>
    </w:p>
    <w:p w14:paraId="7B8C996C" w14:textId="77777777" w:rsidR="00821C16" w:rsidRPr="00620266" w:rsidRDefault="00821C16" w:rsidP="00821C16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0D9E5647" w14:textId="77777777" w:rsidR="00C16BA4" w:rsidRDefault="00C16BA4" w:rsidP="00C838EB">
      <w:pPr>
        <w:spacing w:after="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Which capital has the largest urban area?</w:t>
      </w:r>
    </w:p>
    <w:p w14:paraId="185E2DDB" w14:textId="77777777" w:rsidR="00821C16" w:rsidRPr="00620266" w:rsidRDefault="00821C16" w:rsidP="00821C16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0E6094AC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</w:p>
    <w:p w14:paraId="2A344AC6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t>2. City Search</w:t>
      </w:r>
    </w:p>
    <w:p w14:paraId="332561ED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Search for each place and write which capital city it belongs to.</w:t>
      </w:r>
    </w:p>
    <w:tbl>
      <w:tblPr>
        <w:tblStyle w:val="TableGrid"/>
        <w:tblW w:w="447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"/>
        <w:gridCol w:w="5103"/>
      </w:tblGrid>
      <w:tr w:rsidR="00FD42CE" w14:paraId="65AA09D8" w14:textId="77777777" w:rsidTr="0070352D">
        <w:tc>
          <w:tcPr>
            <w:tcW w:w="1667" w:type="pct"/>
            <w:vAlign w:val="bottom"/>
          </w:tcPr>
          <w:p w14:paraId="0FA134B2" w14:textId="321969F2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620266">
              <w:rPr>
                <w:rFonts w:ascii="Arial" w:hAnsi="Arial"/>
                <w:color w:val="000000" w:themeColor="text1"/>
              </w:rPr>
              <w:t>Place to find</w:t>
            </w:r>
          </w:p>
        </w:tc>
        <w:tc>
          <w:tcPr>
            <w:tcW w:w="175" w:type="pct"/>
          </w:tcPr>
          <w:p w14:paraId="4F903ECA" w14:textId="77777777" w:rsidR="00FD42CE" w:rsidRPr="00620266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vAlign w:val="bottom"/>
          </w:tcPr>
          <w:p w14:paraId="366F44AA" w14:textId="60A90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620266">
              <w:rPr>
                <w:rFonts w:ascii="Arial" w:hAnsi="Arial"/>
                <w:color w:val="000000" w:themeColor="text1"/>
              </w:rPr>
              <w:t>Capital city</w:t>
            </w:r>
          </w:p>
        </w:tc>
      </w:tr>
      <w:tr w:rsidR="00FD42CE" w14:paraId="7A7B4FAB" w14:textId="77777777" w:rsidTr="0070352D">
        <w:tc>
          <w:tcPr>
            <w:tcW w:w="1667" w:type="pct"/>
          </w:tcPr>
          <w:p w14:paraId="47488660" w14:textId="6D80575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CA1F35">
              <w:rPr>
                <w:rFonts w:ascii="Arial" w:hAnsi="Arial"/>
                <w:color w:val="000000" w:themeColor="text1"/>
              </w:rPr>
              <w:t>Houses of Parliament</w:t>
            </w:r>
          </w:p>
        </w:tc>
        <w:tc>
          <w:tcPr>
            <w:tcW w:w="175" w:type="pct"/>
          </w:tcPr>
          <w:p w14:paraId="3945F5A4" w14:textId="77777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tcBorders>
              <w:bottom w:val="single" w:sz="4" w:space="0" w:color="auto"/>
            </w:tcBorders>
            <w:vAlign w:val="bottom"/>
          </w:tcPr>
          <w:p w14:paraId="4457E1B9" w14:textId="15FA2ABB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FD42CE" w14:paraId="0A887AB2" w14:textId="77777777" w:rsidTr="00FD42CE">
        <w:tc>
          <w:tcPr>
            <w:tcW w:w="1667" w:type="pct"/>
          </w:tcPr>
          <w:p w14:paraId="67AC4EAD" w14:textId="704625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CA1F35">
              <w:rPr>
                <w:rFonts w:ascii="Arial" w:hAnsi="Arial"/>
                <w:color w:val="000000" w:themeColor="text1"/>
              </w:rPr>
              <w:t>Cardiff Bay</w:t>
            </w:r>
          </w:p>
        </w:tc>
        <w:tc>
          <w:tcPr>
            <w:tcW w:w="175" w:type="pct"/>
          </w:tcPr>
          <w:p w14:paraId="05DD0716" w14:textId="77777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5330EB" w14:textId="468C0D0A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FD42CE" w14:paraId="185CB004" w14:textId="77777777" w:rsidTr="00FD42CE">
        <w:tc>
          <w:tcPr>
            <w:tcW w:w="1667" w:type="pct"/>
          </w:tcPr>
          <w:p w14:paraId="30D7B18B" w14:textId="11BDBFD2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CA1F35">
              <w:rPr>
                <w:rFonts w:ascii="Arial" w:hAnsi="Arial"/>
                <w:color w:val="000000" w:themeColor="text1"/>
              </w:rPr>
              <w:t>Edinburgh Castle</w:t>
            </w:r>
          </w:p>
        </w:tc>
        <w:tc>
          <w:tcPr>
            <w:tcW w:w="175" w:type="pct"/>
          </w:tcPr>
          <w:p w14:paraId="505F3265" w14:textId="77777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C2E1C8" w14:textId="1A588125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FD42CE" w14:paraId="71243914" w14:textId="77777777" w:rsidTr="00FD42CE">
        <w:tc>
          <w:tcPr>
            <w:tcW w:w="1667" w:type="pct"/>
          </w:tcPr>
          <w:p w14:paraId="36D954AF" w14:textId="0CE0AF0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CA1F35">
              <w:rPr>
                <w:rFonts w:ascii="Arial" w:hAnsi="Arial"/>
                <w:color w:val="000000" w:themeColor="text1"/>
              </w:rPr>
              <w:t>Senedd</w:t>
            </w:r>
          </w:p>
        </w:tc>
        <w:tc>
          <w:tcPr>
            <w:tcW w:w="175" w:type="pct"/>
          </w:tcPr>
          <w:p w14:paraId="4194E91F" w14:textId="77777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927F23" w14:textId="19F75C19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FD42CE" w14:paraId="2B9FDE8E" w14:textId="77777777" w:rsidTr="00FD42CE">
        <w:tc>
          <w:tcPr>
            <w:tcW w:w="1667" w:type="pct"/>
          </w:tcPr>
          <w:p w14:paraId="15AEAC87" w14:textId="06C168A8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CA1F35">
              <w:rPr>
                <w:rFonts w:ascii="Arial" w:hAnsi="Arial"/>
                <w:color w:val="000000" w:themeColor="text1"/>
              </w:rPr>
              <w:t>Princes Street</w:t>
            </w:r>
          </w:p>
        </w:tc>
        <w:tc>
          <w:tcPr>
            <w:tcW w:w="175" w:type="pct"/>
          </w:tcPr>
          <w:p w14:paraId="38602979" w14:textId="77777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1D7F0C" w14:textId="60DA78FB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FD42CE" w14:paraId="6A7A4B62" w14:textId="77777777" w:rsidTr="00FD42CE">
        <w:tc>
          <w:tcPr>
            <w:tcW w:w="1667" w:type="pct"/>
          </w:tcPr>
          <w:p w14:paraId="2F29B658" w14:textId="4929995A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CA1F35">
              <w:rPr>
                <w:rFonts w:ascii="Arial" w:hAnsi="Arial"/>
                <w:color w:val="000000" w:themeColor="text1"/>
              </w:rPr>
              <w:t>Buckingham Palace</w:t>
            </w:r>
          </w:p>
        </w:tc>
        <w:tc>
          <w:tcPr>
            <w:tcW w:w="175" w:type="pct"/>
          </w:tcPr>
          <w:p w14:paraId="6454F5DA" w14:textId="77777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450FC1" w14:textId="31F6CE4C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FD42CE" w14:paraId="61C67423" w14:textId="77777777" w:rsidTr="00FD42CE">
        <w:tc>
          <w:tcPr>
            <w:tcW w:w="1667" w:type="pct"/>
          </w:tcPr>
          <w:p w14:paraId="70AADA92" w14:textId="2BB2D154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CA1F35">
              <w:rPr>
                <w:rFonts w:ascii="Arial" w:hAnsi="Arial"/>
                <w:color w:val="000000" w:themeColor="text1"/>
              </w:rPr>
              <w:t>Houses of Parliament</w:t>
            </w:r>
          </w:p>
        </w:tc>
        <w:tc>
          <w:tcPr>
            <w:tcW w:w="175" w:type="pct"/>
          </w:tcPr>
          <w:p w14:paraId="7A5025D4" w14:textId="77777777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31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90096C" w14:textId="1811B4C2" w:rsidR="00FD42CE" w:rsidRDefault="00FD42CE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</w:tbl>
    <w:p w14:paraId="2A4E3B3D" w14:textId="7355FA35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</w:p>
    <w:p w14:paraId="16436A88" w14:textId="77777777" w:rsidR="00C16BA4" w:rsidRPr="00620266" w:rsidRDefault="00C16BA4" w:rsidP="00372E6F">
      <w:pPr>
        <w:spacing w:after="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Pick two places you found and write one thing you noticed.</w:t>
      </w:r>
    </w:p>
    <w:p w14:paraId="0230E73E" w14:textId="77777777" w:rsidR="00821C16" w:rsidRPr="00620266" w:rsidRDefault="00C16BA4" w:rsidP="00821C16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Place 1: </w:t>
      </w:r>
      <w:r w:rsidR="00821C16">
        <w:rPr>
          <w:rFonts w:ascii="Arial" w:hAnsi="Arial"/>
          <w:color w:val="000000" w:themeColor="text1"/>
        </w:rPr>
        <w:tab/>
      </w:r>
    </w:p>
    <w:p w14:paraId="7941732F" w14:textId="77777777" w:rsidR="00821C16" w:rsidRPr="00620266" w:rsidRDefault="00C16BA4" w:rsidP="00821C16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I noticed: </w:t>
      </w:r>
      <w:r w:rsidR="00821C16">
        <w:rPr>
          <w:rFonts w:ascii="Arial" w:hAnsi="Arial"/>
          <w:color w:val="000000" w:themeColor="text1"/>
        </w:rPr>
        <w:tab/>
      </w:r>
    </w:p>
    <w:p w14:paraId="06109BE0" w14:textId="77777777" w:rsidR="00821C16" w:rsidRPr="00620266" w:rsidRDefault="00C16BA4" w:rsidP="00821C16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Place 2: </w:t>
      </w:r>
      <w:r w:rsidR="00821C16">
        <w:rPr>
          <w:rFonts w:ascii="Arial" w:hAnsi="Arial"/>
          <w:color w:val="000000" w:themeColor="text1"/>
        </w:rPr>
        <w:tab/>
      </w:r>
    </w:p>
    <w:p w14:paraId="1459D1D7" w14:textId="77777777" w:rsidR="00821C16" w:rsidRPr="00620266" w:rsidRDefault="00C16BA4" w:rsidP="00821C16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I noticed: </w:t>
      </w:r>
      <w:r w:rsidR="00821C16">
        <w:rPr>
          <w:rFonts w:ascii="Arial" w:hAnsi="Arial"/>
          <w:color w:val="000000" w:themeColor="text1"/>
        </w:rPr>
        <w:tab/>
      </w:r>
    </w:p>
    <w:p w14:paraId="1370B219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lastRenderedPageBreak/>
        <w:t>3. Add your school</w:t>
      </w:r>
    </w:p>
    <w:p w14:paraId="656D31FC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Find your school and add:</w:t>
      </w:r>
    </w:p>
    <w:p w14:paraId="52F0D8E1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a marker</w:t>
      </w:r>
    </w:p>
    <w:p w14:paraId="7CBD1C62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a label</w:t>
      </w:r>
    </w:p>
    <w:p w14:paraId="28FA2F3D" w14:textId="77777777" w:rsidR="00786C14" w:rsidRPr="00620266" w:rsidRDefault="00C16BA4" w:rsidP="00786C14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Which capital is nearest to your school?</w:t>
      </w:r>
      <w:r w:rsidR="00414909">
        <w:rPr>
          <w:rFonts w:ascii="Arial" w:hAnsi="Arial"/>
          <w:color w:val="000000" w:themeColor="text1"/>
        </w:rPr>
        <w:br/>
      </w:r>
      <w:r w:rsidR="00786C14">
        <w:rPr>
          <w:rFonts w:ascii="Arial" w:hAnsi="Arial"/>
          <w:color w:val="000000" w:themeColor="text1"/>
        </w:rPr>
        <w:tab/>
      </w:r>
    </w:p>
    <w:p w14:paraId="7EC928B4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</w:p>
    <w:p w14:paraId="062B8E56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t>4. Measure the distance</w:t>
      </w:r>
    </w:p>
    <w:p w14:paraId="50001FFB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Zoom in so that you can see your school and the nearest capital city.</w:t>
      </w:r>
    </w:p>
    <w:p w14:paraId="01812FEF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Use the measuring tool to find the distance in kilometres.</w:t>
      </w:r>
    </w:p>
    <w:p w14:paraId="3117CD55" w14:textId="77777777" w:rsidR="00786C14" w:rsidRPr="00620266" w:rsidRDefault="00C16BA4" w:rsidP="00786C14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Nearest capital city: </w:t>
      </w:r>
      <w:r w:rsidR="00786C14">
        <w:rPr>
          <w:rFonts w:ascii="Arial" w:hAnsi="Arial"/>
          <w:color w:val="000000" w:themeColor="text1"/>
        </w:rPr>
        <w:tab/>
      </w:r>
    </w:p>
    <w:p w14:paraId="41B5182C" w14:textId="63339B76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Distance from school: ________________</w:t>
      </w:r>
      <w:r w:rsidR="00A45834">
        <w:rPr>
          <w:rFonts w:ascii="Arial" w:hAnsi="Arial"/>
          <w:color w:val="000000" w:themeColor="text1"/>
        </w:rPr>
        <w:t>__________</w:t>
      </w:r>
      <w:r w:rsidR="00786C14">
        <w:rPr>
          <w:rFonts w:ascii="Arial" w:hAnsi="Arial"/>
          <w:color w:val="000000" w:themeColor="text1"/>
        </w:rPr>
        <w:t>____</w:t>
      </w:r>
      <w:r w:rsidR="00A45834">
        <w:rPr>
          <w:rFonts w:ascii="Arial" w:hAnsi="Arial"/>
          <w:color w:val="000000" w:themeColor="text1"/>
        </w:rPr>
        <w:t>_______</w:t>
      </w:r>
      <w:r w:rsidRPr="00620266">
        <w:rPr>
          <w:rFonts w:ascii="Arial" w:hAnsi="Arial"/>
          <w:color w:val="000000" w:themeColor="text1"/>
        </w:rPr>
        <w:t>__ km</w:t>
      </w:r>
    </w:p>
    <w:p w14:paraId="5B6D14D8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</w:p>
    <w:p w14:paraId="02C5798A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t>5. Plan a day out</w:t>
      </w:r>
    </w:p>
    <w:p w14:paraId="6CD45927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Choose one capital city to visit.</w:t>
      </w:r>
    </w:p>
    <w:p w14:paraId="222BEC5B" w14:textId="77777777" w:rsidR="00786C14" w:rsidRPr="00620266" w:rsidRDefault="00C16BA4" w:rsidP="00786C14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I want to visit: </w:t>
      </w:r>
      <w:r w:rsidR="00786C14">
        <w:rPr>
          <w:rFonts w:ascii="Arial" w:hAnsi="Arial"/>
          <w:color w:val="000000" w:themeColor="text1"/>
        </w:rPr>
        <w:tab/>
      </w:r>
    </w:p>
    <w:p w14:paraId="381BC8EE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How will you get there?</w:t>
      </w:r>
    </w:p>
    <w:p w14:paraId="254A96E7" w14:textId="77777777" w:rsidR="00786C14" w:rsidRPr="00620266" w:rsidRDefault="00786C14" w:rsidP="00786C14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743EEEC4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What will you see? Write down three places you would like to visit.</w:t>
      </w:r>
    </w:p>
    <w:p w14:paraId="0EE7536F" w14:textId="77777777" w:rsidR="00786C14" w:rsidRPr="00620266" w:rsidRDefault="00786C14" w:rsidP="00786C14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0F01FC65" w14:textId="77777777" w:rsidR="00C16BA4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Use postcode search to find one place you would like to visit and mark it on a large-scale map.</w:t>
      </w:r>
    </w:p>
    <w:p w14:paraId="0228478B" w14:textId="77777777" w:rsidR="00E7306F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Place found by postcode: </w:t>
      </w:r>
    </w:p>
    <w:p w14:paraId="13FA1FC5" w14:textId="77777777" w:rsidR="00786C14" w:rsidRPr="00620266" w:rsidRDefault="00786C14" w:rsidP="00786C14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60CC2EF6" w14:textId="77777777" w:rsidR="00E7306F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What is it? </w:t>
      </w:r>
    </w:p>
    <w:p w14:paraId="3CCA67D1" w14:textId="77777777" w:rsidR="00786C14" w:rsidRPr="00620266" w:rsidRDefault="00786C14" w:rsidP="00786C14">
      <w:pPr>
        <w:tabs>
          <w:tab w:val="lef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bookmarkStart w:id="1" w:name="_Hlk224140072"/>
      <w:r>
        <w:rPr>
          <w:rFonts w:ascii="Arial" w:hAnsi="Arial"/>
          <w:color w:val="000000" w:themeColor="text1"/>
        </w:rPr>
        <w:tab/>
      </w:r>
      <w:bookmarkEnd w:id="1"/>
    </w:p>
    <w:p w14:paraId="27840D96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</w:p>
    <w:p w14:paraId="1009EE04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lastRenderedPageBreak/>
        <w:t>6. River detectives</w:t>
      </w:r>
    </w:p>
    <w:p w14:paraId="67FCBD9B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Find out what river each capital city is built on or near.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3"/>
        <w:gridCol w:w="6095"/>
      </w:tblGrid>
      <w:tr w:rsidR="00786C14" w14:paraId="0441B3BC" w14:textId="77777777" w:rsidTr="0070352D">
        <w:tc>
          <w:tcPr>
            <w:tcW w:w="1555" w:type="dxa"/>
            <w:vAlign w:val="bottom"/>
          </w:tcPr>
          <w:p w14:paraId="43A62218" w14:textId="114423E4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1819A0">
              <w:rPr>
                <w:rFonts w:ascii="Arial" w:hAnsi="Arial"/>
                <w:color w:val="000000" w:themeColor="text1"/>
              </w:rPr>
              <w:t>Capital city</w:t>
            </w:r>
          </w:p>
        </w:tc>
        <w:tc>
          <w:tcPr>
            <w:tcW w:w="283" w:type="dxa"/>
          </w:tcPr>
          <w:p w14:paraId="2FBC233E" w14:textId="77777777" w:rsidR="00786C14" w:rsidRPr="00620266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6095" w:type="dxa"/>
            <w:vAlign w:val="bottom"/>
          </w:tcPr>
          <w:p w14:paraId="5776D121" w14:textId="1221A4CE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620266">
              <w:rPr>
                <w:rFonts w:ascii="Arial" w:hAnsi="Arial"/>
                <w:color w:val="000000" w:themeColor="text1"/>
              </w:rPr>
              <w:t>River</w:t>
            </w:r>
          </w:p>
        </w:tc>
      </w:tr>
      <w:tr w:rsidR="00786C14" w14:paraId="2A5229F4" w14:textId="77777777" w:rsidTr="0070352D">
        <w:tc>
          <w:tcPr>
            <w:tcW w:w="1555" w:type="dxa"/>
            <w:vAlign w:val="bottom"/>
          </w:tcPr>
          <w:p w14:paraId="6798F77B" w14:textId="7E21AE67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1819A0">
              <w:rPr>
                <w:rFonts w:ascii="Arial" w:hAnsi="Arial"/>
                <w:color w:val="000000" w:themeColor="text1"/>
              </w:rPr>
              <w:t>London</w:t>
            </w:r>
          </w:p>
        </w:tc>
        <w:tc>
          <w:tcPr>
            <w:tcW w:w="283" w:type="dxa"/>
          </w:tcPr>
          <w:p w14:paraId="2E9747E2" w14:textId="77777777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725B0EC2" w14:textId="0F7FA2DA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786C14" w14:paraId="410B4A72" w14:textId="77777777" w:rsidTr="00786C14">
        <w:tc>
          <w:tcPr>
            <w:tcW w:w="1555" w:type="dxa"/>
            <w:vAlign w:val="bottom"/>
          </w:tcPr>
          <w:p w14:paraId="2D204AB0" w14:textId="6D2C97AE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1819A0">
              <w:rPr>
                <w:rFonts w:ascii="Arial" w:hAnsi="Arial"/>
                <w:color w:val="000000" w:themeColor="text1"/>
              </w:rPr>
              <w:t xml:space="preserve">Cardiff </w:t>
            </w:r>
          </w:p>
        </w:tc>
        <w:tc>
          <w:tcPr>
            <w:tcW w:w="283" w:type="dxa"/>
          </w:tcPr>
          <w:p w14:paraId="4EA18F06" w14:textId="77777777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DFBA2" w14:textId="46AF501F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  <w:tr w:rsidR="00786C14" w14:paraId="05AD23DE" w14:textId="77777777" w:rsidTr="00786C14">
        <w:tc>
          <w:tcPr>
            <w:tcW w:w="1555" w:type="dxa"/>
            <w:vAlign w:val="bottom"/>
          </w:tcPr>
          <w:p w14:paraId="6933D406" w14:textId="62C3EE90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  <w:r w:rsidRPr="001819A0">
              <w:rPr>
                <w:rFonts w:ascii="Arial" w:hAnsi="Arial"/>
                <w:color w:val="000000" w:themeColor="text1"/>
              </w:rPr>
              <w:t>Edinburgh</w:t>
            </w:r>
          </w:p>
        </w:tc>
        <w:tc>
          <w:tcPr>
            <w:tcW w:w="283" w:type="dxa"/>
          </w:tcPr>
          <w:p w14:paraId="2C6CC18F" w14:textId="77777777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59D781" w14:textId="3E4306E8" w:rsidR="00786C14" w:rsidRDefault="00786C14" w:rsidP="00173AD9">
            <w:pPr>
              <w:spacing w:before="240" w:after="0" w:line="259" w:lineRule="auto"/>
              <w:ind w:left="0" w:firstLine="0"/>
              <w:rPr>
                <w:rFonts w:ascii="Arial" w:hAnsi="Arial"/>
                <w:color w:val="000000" w:themeColor="text1"/>
              </w:rPr>
            </w:pPr>
          </w:p>
        </w:tc>
      </w:tr>
    </w:tbl>
    <w:p w14:paraId="18EAA4FC" w14:textId="1989D8B9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ab/>
      </w:r>
    </w:p>
    <w:p w14:paraId="7CC82685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t>7. Capital fact file</w:t>
      </w:r>
    </w:p>
    <w:p w14:paraId="257AA764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Choose one capital city and complete the fact file.</w:t>
      </w:r>
    </w:p>
    <w:p w14:paraId="515042BE" w14:textId="77777777" w:rsidR="00674D65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Capital city:</w:t>
      </w:r>
    </w:p>
    <w:p w14:paraId="270DFD01" w14:textId="7222FF4D" w:rsidR="00C16BA4" w:rsidRPr="00620266" w:rsidRDefault="00C16BA4" w:rsidP="00786C14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 </w:t>
      </w:r>
      <w:r w:rsidR="004C08DB">
        <w:rPr>
          <w:rFonts w:ascii="Arial" w:hAnsi="Arial"/>
          <w:color w:val="000000" w:themeColor="text1"/>
        </w:rPr>
        <w:tab/>
      </w:r>
    </w:p>
    <w:p w14:paraId="77C606CF" w14:textId="77777777" w:rsidR="00674D65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Country: </w:t>
      </w:r>
    </w:p>
    <w:p w14:paraId="1CA0CC6E" w14:textId="77E019FE" w:rsidR="00C16BA4" w:rsidRPr="00620266" w:rsidRDefault="004C08DB" w:rsidP="004C08DB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6A7B2504" w14:textId="77777777" w:rsidR="00674D65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River: </w:t>
      </w:r>
    </w:p>
    <w:p w14:paraId="253D2B6F" w14:textId="77777777" w:rsidR="004C08DB" w:rsidRPr="00620266" w:rsidRDefault="004C08DB" w:rsidP="004C08DB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7C90C783" w14:textId="77777777" w:rsidR="00674D65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 xml:space="preserve">One famous place: </w:t>
      </w:r>
    </w:p>
    <w:p w14:paraId="10C38334" w14:textId="77777777" w:rsidR="004C08DB" w:rsidRPr="00620266" w:rsidRDefault="004C08DB" w:rsidP="004C08DB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34309D22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Something I noticed on the map:</w:t>
      </w:r>
    </w:p>
    <w:p w14:paraId="01865402" w14:textId="77777777" w:rsidR="004C08DB" w:rsidRPr="00620266" w:rsidRDefault="004C08DB" w:rsidP="004C08DB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1896FB22" w14:textId="77777777" w:rsidR="00C16BA4" w:rsidRPr="00620266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Something I noticed on the aerial photography:</w:t>
      </w:r>
    </w:p>
    <w:p w14:paraId="2C18113A" w14:textId="77777777" w:rsidR="004C08DB" w:rsidRPr="00620266" w:rsidRDefault="004C08DB" w:rsidP="004C08DB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00091DA9" w14:textId="77777777" w:rsidR="00E7306F" w:rsidRDefault="00C16BA4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 w:rsidRPr="00620266">
        <w:rPr>
          <w:rFonts w:ascii="Arial" w:hAnsi="Arial"/>
          <w:color w:val="000000" w:themeColor="text1"/>
        </w:rPr>
        <w:t>I would like to visit because:</w:t>
      </w:r>
    </w:p>
    <w:p w14:paraId="0FB9BDF5" w14:textId="77777777" w:rsidR="004C08DB" w:rsidRDefault="004C08DB" w:rsidP="004C08DB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ab/>
      </w:r>
    </w:p>
    <w:p w14:paraId="0C0CCADF" w14:textId="77777777" w:rsidR="003255B0" w:rsidRPr="00620266" w:rsidRDefault="003255B0" w:rsidP="004C08DB">
      <w:pPr>
        <w:tabs>
          <w:tab w:val="right" w:leader="underscore" w:pos="7938"/>
        </w:tabs>
        <w:spacing w:after="160" w:line="259" w:lineRule="auto"/>
        <w:ind w:left="0" w:firstLine="0"/>
        <w:rPr>
          <w:rFonts w:ascii="Arial" w:hAnsi="Arial"/>
          <w:color w:val="000000" w:themeColor="text1"/>
        </w:rPr>
      </w:pPr>
    </w:p>
    <w:p w14:paraId="07647272" w14:textId="77777777" w:rsidR="00C16BA4" w:rsidRPr="00620266" w:rsidRDefault="00C16BA4" w:rsidP="00620266">
      <w:pPr>
        <w:pStyle w:val="Heading1"/>
        <w:rPr>
          <w:rFonts w:ascii="Arial" w:hAnsi="Arial"/>
          <w:b w:val="0"/>
          <w:bCs w:val="0"/>
          <w:color w:val="000000" w:themeColor="text1"/>
        </w:rPr>
      </w:pPr>
      <w:r w:rsidRPr="00620266">
        <w:rPr>
          <w:rFonts w:ascii="Arial" w:hAnsi="Arial"/>
          <w:b w:val="0"/>
          <w:bCs w:val="0"/>
          <w:color w:val="000000" w:themeColor="text1"/>
        </w:rPr>
        <w:lastRenderedPageBreak/>
        <w:t>8. My capital explorer checklist</w:t>
      </w:r>
    </w:p>
    <w:p w14:paraId="338736A3" w14:textId="0120491A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1161052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7C96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57C96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found London</w:t>
      </w:r>
    </w:p>
    <w:p w14:paraId="6547E008" w14:textId="10BEBAB9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-1456242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7C96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57C96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found Cardiff</w:t>
      </w:r>
    </w:p>
    <w:p w14:paraId="116A846D" w14:textId="5BC5CAE2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1824855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7C96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957C96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found Edinburgh</w:t>
      </w:r>
    </w:p>
    <w:p w14:paraId="3E670431" w14:textId="67BBB737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-14315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845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DA0845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searched for places</w:t>
      </w:r>
    </w:p>
    <w:p w14:paraId="1118A74B" w14:textId="0EC42F27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1928232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845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DA0845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added my school</w:t>
      </w:r>
    </w:p>
    <w:p w14:paraId="79D69367" w14:textId="042EFB7C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42956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845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DA0845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found the nearest capital</w:t>
      </w:r>
    </w:p>
    <w:p w14:paraId="37E1C83C" w14:textId="31598C40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847381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53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FA5853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measured the distance in kilometres</w:t>
      </w:r>
    </w:p>
    <w:p w14:paraId="6BCB7C56" w14:textId="61A0F989" w:rsidR="00C16BA4" w:rsidRPr="00620266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1858766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53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FA5853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planned a day out</w:t>
      </w:r>
    </w:p>
    <w:p w14:paraId="786DE793" w14:textId="0276F26D" w:rsidR="00C16BA4" w:rsidRPr="00620266" w:rsidRDefault="00FA5853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 </w:t>
      </w:r>
      <w:sdt>
        <w:sdtPr>
          <w:rPr>
            <w:rFonts w:ascii="Arial" w:hAnsi="Arial"/>
            <w:color w:val="000000" w:themeColor="text1"/>
          </w:rPr>
          <w:id w:val="-53018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>
        <w:rPr>
          <w:rFonts w:ascii="Arial" w:hAnsi="Arial"/>
          <w:color w:val="000000" w:themeColor="text1"/>
        </w:rPr>
        <w:t xml:space="preserve"> </w:t>
      </w:r>
      <w:r w:rsidR="00C16BA4" w:rsidRPr="00620266">
        <w:rPr>
          <w:rFonts w:ascii="Arial" w:hAnsi="Arial"/>
          <w:color w:val="000000" w:themeColor="text1"/>
        </w:rPr>
        <w:t>I found the rivers</w:t>
      </w:r>
    </w:p>
    <w:p w14:paraId="2B59E7D1" w14:textId="023F9065" w:rsidR="00C16BA4" w:rsidRDefault="00F77E80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  <w:sdt>
        <w:sdtPr>
          <w:rPr>
            <w:rFonts w:ascii="Arial" w:hAnsi="Arial"/>
            <w:color w:val="000000" w:themeColor="text1"/>
          </w:rPr>
          <w:id w:val="-190305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5853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FA5853">
        <w:rPr>
          <w:rFonts w:ascii="Arial" w:hAnsi="Arial"/>
          <w:color w:val="000000" w:themeColor="text1"/>
        </w:rPr>
        <w:t xml:space="preserve">  </w:t>
      </w:r>
      <w:r w:rsidR="00C16BA4" w:rsidRPr="00620266">
        <w:rPr>
          <w:rFonts w:ascii="Arial" w:hAnsi="Arial"/>
          <w:color w:val="000000" w:themeColor="text1"/>
        </w:rPr>
        <w:t>I completed a capital fact file</w:t>
      </w:r>
    </w:p>
    <w:p w14:paraId="10E606C0" w14:textId="77777777" w:rsidR="00320BEC" w:rsidRPr="00620266" w:rsidRDefault="00320BEC" w:rsidP="00C16BA4">
      <w:pPr>
        <w:spacing w:after="160" w:line="259" w:lineRule="auto"/>
        <w:ind w:left="0" w:firstLine="0"/>
        <w:rPr>
          <w:rFonts w:ascii="Arial" w:hAnsi="Arial"/>
          <w:color w:val="000000" w:themeColor="text1"/>
        </w:rPr>
      </w:pPr>
    </w:p>
    <w:p w14:paraId="382D63AB" w14:textId="77777777" w:rsidR="00320BEC" w:rsidRPr="00FA5853" w:rsidRDefault="00C16BA4" w:rsidP="00FA5853">
      <w:pPr>
        <w:pStyle w:val="Heading1"/>
        <w:jc w:val="center"/>
        <w:rPr>
          <w:rFonts w:ascii="Arial" w:hAnsi="Arial"/>
          <w:b w:val="0"/>
          <w:bCs w:val="0"/>
          <w:color w:val="000000" w:themeColor="text1"/>
        </w:rPr>
      </w:pPr>
      <w:r w:rsidRPr="00FA5853">
        <w:rPr>
          <w:rFonts w:ascii="Arial" w:hAnsi="Arial"/>
          <w:b w:val="0"/>
          <w:bCs w:val="0"/>
          <w:color w:val="000000" w:themeColor="text1"/>
        </w:rPr>
        <w:t>Well done, capital explorer!</w:t>
      </w:r>
    </w:p>
    <w:p w14:paraId="70876B82" w14:textId="34E4F5EA" w:rsidR="00FA2E78" w:rsidRDefault="004473EC" w:rsidP="00802F9D">
      <w:pPr>
        <w:spacing w:after="160" w:line="240" w:lineRule="auto"/>
        <w:ind w:left="360" w:firstLine="0"/>
        <w:rPr>
          <w:rFonts w:ascii="Arial" w:hAnsi="Arial"/>
        </w:rPr>
      </w:pPr>
      <w:r w:rsidRPr="00CF2624">
        <w:rPr>
          <w:rFonts w:ascii="Arial" w:hAnsi="Arial"/>
        </w:rPr>
        <w:t xml:space="preserve"> </w:t>
      </w:r>
    </w:p>
    <w:p w14:paraId="439FB413" w14:textId="77777777" w:rsidR="007734BB" w:rsidRDefault="007734BB" w:rsidP="00802F9D">
      <w:pPr>
        <w:spacing w:after="160" w:line="240" w:lineRule="auto"/>
        <w:ind w:left="360" w:firstLine="0"/>
        <w:rPr>
          <w:rFonts w:ascii="Arial" w:hAnsi="Arial"/>
        </w:rPr>
      </w:pPr>
    </w:p>
    <w:p w14:paraId="753C41C6" w14:textId="77777777" w:rsidR="00255B83" w:rsidRPr="00CF2624" w:rsidRDefault="00255B83" w:rsidP="00802F9D">
      <w:pPr>
        <w:spacing w:after="160" w:line="240" w:lineRule="auto"/>
        <w:ind w:left="360" w:firstLine="0"/>
        <w:rPr>
          <w:rFonts w:ascii="Arial" w:hAnsi="Arial"/>
        </w:rPr>
      </w:pPr>
    </w:p>
    <w:p w14:paraId="3630838A" w14:textId="5241D434" w:rsidR="00FA2E78" w:rsidRPr="007734BB" w:rsidRDefault="00FA2E78" w:rsidP="00585E32">
      <w:pPr>
        <w:pStyle w:val="Heading1"/>
        <w:rPr>
          <w:rFonts w:ascii="Arial" w:hAnsi="Arial" w:cs="Arial"/>
          <w:sz w:val="24"/>
          <w:szCs w:val="24"/>
        </w:rPr>
      </w:pPr>
      <w:bookmarkStart w:id="2" w:name="_Toc45552164"/>
      <w:bookmarkStart w:id="3" w:name="_Toc45799808"/>
      <w:bookmarkStart w:id="4" w:name="_Toc46219584"/>
      <w:bookmarkStart w:id="5" w:name="_Toc46238768"/>
      <w:bookmarkStart w:id="6" w:name="_Toc46841423"/>
      <w:bookmarkStart w:id="7" w:name="_Toc48666732"/>
      <w:bookmarkStart w:id="8" w:name="_Toc49776534"/>
      <w:bookmarkStart w:id="9" w:name="_Toc68172608"/>
      <w:bookmarkStart w:id="10" w:name="_Toc68174500"/>
      <w:bookmarkStart w:id="11" w:name="_Hlk50365496"/>
      <w:r w:rsidRPr="007734BB">
        <w:rPr>
          <w:rFonts w:ascii="Arial" w:hAnsi="Arial" w:cs="Arial"/>
          <w:sz w:val="24"/>
          <w:szCs w:val="24"/>
        </w:rPr>
        <w:t>Copyright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7E330E42" w14:textId="77777777" w:rsidR="00FA2E78" w:rsidRPr="00255B83" w:rsidRDefault="00FA2E78" w:rsidP="00FA2E78">
      <w:pPr>
        <w:spacing w:after="160" w:line="259" w:lineRule="auto"/>
        <w:ind w:left="0" w:firstLine="0"/>
        <w:rPr>
          <w:rFonts w:ascii="Arial" w:eastAsia="Times New Roman" w:hAnsi="Arial"/>
          <w:sz w:val="22"/>
        </w:rPr>
      </w:pPr>
      <w:r w:rsidRPr="00255B83">
        <w:rPr>
          <w:rFonts w:ascii="Arial" w:eastAsia="Times New Roman" w:hAnsi="Arial"/>
          <w:sz w:val="22"/>
        </w:rPr>
        <w:t>©EDINA at the University of Edinburgh 2016</w:t>
      </w:r>
    </w:p>
    <w:p w14:paraId="07B704F9" w14:textId="77777777" w:rsidR="00FA2E78" w:rsidRPr="00255B83" w:rsidRDefault="00FA2E78" w:rsidP="00FA2E78">
      <w:pPr>
        <w:spacing w:after="160" w:line="259" w:lineRule="auto"/>
        <w:ind w:left="0" w:firstLine="0"/>
        <w:rPr>
          <w:rFonts w:ascii="Arial" w:eastAsia="Times New Roman" w:hAnsi="Arial"/>
          <w:sz w:val="22"/>
        </w:rPr>
      </w:pPr>
      <w:r w:rsidRPr="00255B83">
        <w:rPr>
          <w:rFonts w:ascii="Arial" w:eastAsia="Times New Roman" w:hAnsi="Arial"/>
          <w:sz w:val="22"/>
        </w:rPr>
        <w:t>This work is licensed under a Creative Commons Attribution-Non Commercial Licence</w:t>
      </w:r>
      <w:r w:rsidRPr="00255B83">
        <w:rPr>
          <w:rFonts w:ascii="Arial" w:eastAsia="Times New Roman" w:hAnsi="Arial"/>
          <w:noProof/>
          <w:sz w:val="22"/>
          <w:lang w:val="en-US"/>
        </w:rPr>
        <w:drawing>
          <wp:inline distT="0" distB="0" distL="0" distR="0" wp14:anchorId="3DEF2FF6" wp14:editId="1C0FCA22">
            <wp:extent cx="616402" cy="215741"/>
            <wp:effectExtent l="0" t="0" r="0" b="0"/>
            <wp:docPr id="16" name="Picture 16" descr="Creative commons licence, CC BY 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58" cy="21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675D6" w14:textId="77777777" w:rsidR="00FA2E78" w:rsidRPr="007734BB" w:rsidRDefault="00FA2E78" w:rsidP="00FA2E78">
      <w:pPr>
        <w:pStyle w:val="Heading1"/>
        <w:rPr>
          <w:rFonts w:ascii="Arial" w:hAnsi="Arial" w:cs="Arial"/>
          <w:sz w:val="24"/>
          <w:szCs w:val="24"/>
        </w:rPr>
      </w:pPr>
      <w:bookmarkStart w:id="12" w:name="_Toc33532023"/>
      <w:bookmarkStart w:id="13" w:name="_Toc33609902"/>
      <w:bookmarkStart w:id="14" w:name="_Toc43734394"/>
      <w:bookmarkStart w:id="15" w:name="_Toc44415815"/>
      <w:bookmarkStart w:id="16" w:name="_Toc45096391"/>
      <w:bookmarkStart w:id="17" w:name="_Toc45191441"/>
      <w:bookmarkStart w:id="18" w:name="_Toc45540977"/>
      <w:bookmarkStart w:id="19" w:name="_Toc45552165"/>
      <w:bookmarkStart w:id="20" w:name="_Toc45799809"/>
      <w:bookmarkStart w:id="21" w:name="_Toc46219585"/>
      <w:bookmarkStart w:id="22" w:name="_Toc46238769"/>
      <w:bookmarkStart w:id="23" w:name="_Toc46841424"/>
      <w:bookmarkStart w:id="24" w:name="_Toc48666733"/>
      <w:bookmarkStart w:id="25" w:name="_Toc49776535"/>
      <w:bookmarkStart w:id="26" w:name="_Toc68172609"/>
      <w:bookmarkStart w:id="27" w:name="_Toc68174501"/>
      <w:r w:rsidRPr="007734BB">
        <w:rPr>
          <w:rFonts w:ascii="Arial" w:hAnsi="Arial" w:cs="Arial"/>
          <w:sz w:val="24"/>
          <w:szCs w:val="24"/>
        </w:rPr>
        <w:t>Acknowledgements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1123611F" w14:textId="77777777" w:rsidR="00FA2E78" w:rsidRPr="00255B83" w:rsidRDefault="00FA2E78" w:rsidP="00FA2E78">
      <w:pPr>
        <w:spacing w:after="160" w:line="259" w:lineRule="auto"/>
        <w:ind w:left="0" w:firstLine="0"/>
        <w:rPr>
          <w:rFonts w:ascii="Arial" w:eastAsia="Times New Roman" w:hAnsi="Arial"/>
          <w:sz w:val="22"/>
        </w:rPr>
      </w:pPr>
      <w:r w:rsidRPr="00255B83">
        <w:rPr>
          <w:rFonts w:ascii="Arial" w:eastAsia="Times New Roman" w:hAnsi="Arial"/>
          <w:sz w:val="22"/>
        </w:rPr>
        <w:t>© CollinsBartholomew Ltd (2019) FOR SCHOOLS USE ONLY</w:t>
      </w:r>
    </w:p>
    <w:p w14:paraId="15519597" w14:textId="77777777" w:rsidR="00FA2E78" w:rsidRPr="00255B83" w:rsidRDefault="00FA2E78" w:rsidP="00FA2E78">
      <w:pPr>
        <w:spacing w:after="160" w:line="259" w:lineRule="auto"/>
        <w:ind w:left="0" w:firstLine="0"/>
        <w:rPr>
          <w:rFonts w:ascii="Arial" w:eastAsia="Times New Roman" w:hAnsi="Arial"/>
          <w:sz w:val="22"/>
        </w:rPr>
      </w:pPr>
      <w:r w:rsidRPr="00255B83">
        <w:rPr>
          <w:rFonts w:ascii="Arial" w:eastAsia="Times New Roman" w:hAnsi="Arial"/>
          <w:sz w:val="22"/>
        </w:rPr>
        <w:t>© Crown copyright and database rights 2020 Ordnance Survey (100025252).   FOR SCHOOLS USE ONLY.</w:t>
      </w:r>
    </w:p>
    <w:p w14:paraId="75E48596" w14:textId="77777777" w:rsidR="00FA2E78" w:rsidRPr="00255B83" w:rsidRDefault="00FA2E78" w:rsidP="00FA2E78">
      <w:pPr>
        <w:spacing w:after="160" w:line="259" w:lineRule="auto"/>
        <w:ind w:left="0" w:firstLine="0"/>
        <w:rPr>
          <w:rFonts w:ascii="Arial" w:eastAsia="Times New Roman" w:hAnsi="Arial"/>
          <w:sz w:val="22"/>
        </w:rPr>
      </w:pPr>
      <w:r w:rsidRPr="00255B83">
        <w:rPr>
          <w:rFonts w:ascii="Arial" w:eastAsia="Times New Roman" w:hAnsi="Arial"/>
          <w:sz w:val="22"/>
        </w:rPr>
        <w:t>Aerial photography © Getmapping plc.  Contains OS data.  FOR SCHOOLS USE ONLY.</w:t>
      </w:r>
    </w:p>
    <w:p w14:paraId="3217FD1D" w14:textId="18163270" w:rsidR="005E2AFC" w:rsidRPr="00255B83" w:rsidRDefault="00FA2E78" w:rsidP="00FA5853">
      <w:pPr>
        <w:spacing w:before="120" w:after="0" w:line="240" w:lineRule="auto"/>
        <w:ind w:left="0" w:firstLine="0"/>
        <w:rPr>
          <w:rFonts w:ascii="Arial" w:hAnsi="Arial"/>
          <w:sz w:val="22"/>
          <w:lang w:eastAsia="en-US"/>
        </w:rPr>
      </w:pPr>
      <w:r w:rsidRPr="00255B83">
        <w:rPr>
          <w:rFonts w:ascii="Arial" w:eastAsia="Times New Roman" w:hAnsi="Arial"/>
          <w:sz w:val="22"/>
        </w:rPr>
        <w:t>Historic mapping courtesy of the National Library of Scotland.  FOR SCHOOLS USE ONLY.</w:t>
      </w:r>
      <w:bookmarkEnd w:id="11"/>
    </w:p>
    <w:sectPr w:rsidR="005E2AFC" w:rsidRPr="00255B83" w:rsidSect="008C0959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pgBorders w:offsetFrom="page">
        <w:top w:val="dotDash" w:sz="36" w:space="24" w:color="385623" w:themeColor="accent6" w:themeShade="80"/>
        <w:left w:val="dotDash" w:sz="36" w:space="24" w:color="385623" w:themeColor="accent6" w:themeShade="80"/>
        <w:bottom w:val="dotDash" w:sz="36" w:space="24" w:color="385623" w:themeColor="accent6" w:themeShade="80"/>
        <w:right w:val="dotDash" w:sz="36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9A74E" w14:textId="77777777" w:rsidR="00F77E80" w:rsidRDefault="00F77E80" w:rsidP="005A1304">
      <w:r>
        <w:separator/>
      </w:r>
    </w:p>
  </w:endnote>
  <w:endnote w:type="continuationSeparator" w:id="0">
    <w:p w14:paraId="25B0D326" w14:textId="77777777" w:rsidR="00F77E80" w:rsidRDefault="00F77E80" w:rsidP="005A1304">
      <w:r>
        <w:continuationSeparator/>
      </w:r>
    </w:p>
  </w:endnote>
  <w:endnote w:type="continuationNotice" w:id="1">
    <w:p w14:paraId="3D60CC52" w14:textId="77777777" w:rsidR="00F77E80" w:rsidRDefault="00F77E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mnes Con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F0FE7" w14:textId="77777777" w:rsidR="00A14AF5" w:rsidRDefault="00A14AF5" w:rsidP="005A1304">
    <w:pPr>
      <w:pStyle w:val="Footer"/>
    </w:pPr>
    <w:r>
      <w:rPr>
        <w:noProof/>
      </w:rPr>
      <w:drawing>
        <wp:inline distT="0" distB="0" distL="0" distR="0" wp14:anchorId="7446055B" wp14:editId="3D4860EE">
          <wp:extent cx="5731510" cy="955675"/>
          <wp:effectExtent l="0" t="0" r="0" b="0"/>
          <wp:docPr id="34" name="Picture 34" descr="Digimap for Schools logo and 2 geography ic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DDB30" w14:textId="77777777" w:rsidR="00F77E80" w:rsidRDefault="00F77E80" w:rsidP="005A1304">
      <w:r>
        <w:separator/>
      </w:r>
    </w:p>
  </w:footnote>
  <w:footnote w:type="continuationSeparator" w:id="0">
    <w:p w14:paraId="7DF8C1B3" w14:textId="77777777" w:rsidR="00F77E80" w:rsidRDefault="00F77E80" w:rsidP="005A1304">
      <w:r>
        <w:continuationSeparator/>
      </w:r>
    </w:p>
  </w:footnote>
  <w:footnote w:type="continuationNotice" w:id="1">
    <w:p w14:paraId="6D7E3244" w14:textId="77777777" w:rsidR="00F77E80" w:rsidRDefault="00F77E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2AAE4" w14:textId="77777777" w:rsidR="00A14AF5" w:rsidRDefault="00A14AF5" w:rsidP="005A1304">
    <w:pPr>
      <w:pStyle w:val="Header"/>
    </w:pPr>
    <w:r>
      <w:rPr>
        <w:noProof/>
      </w:rPr>
      <w:drawing>
        <wp:inline distT="0" distB="0" distL="0" distR="0" wp14:anchorId="4F3E5809" wp14:editId="25C43C32">
          <wp:extent cx="5731510" cy="955675"/>
          <wp:effectExtent l="0" t="0" r="0" b="0"/>
          <wp:docPr id="33" name="Picture 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6C3B"/>
    <w:multiLevelType w:val="hybridMultilevel"/>
    <w:tmpl w:val="BBE6208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E61F86"/>
    <w:multiLevelType w:val="hybridMultilevel"/>
    <w:tmpl w:val="198421D6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50D798F"/>
    <w:multiLevelType w:val="hybridMultilevel"/>
    <w:tmpl w:val="745A3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55104"/>
    <w:multiLevelType w:val="hybridMultilevel"/>
    <w:tmpl w:val="A3C2D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10180"/>
    <w:multiLevelType w:val="hybridMultilevel"/>
    <w:tmpl w:val="854AD2E8"/>
    <w:lvl w:ilvl="0" w:tplc="96002B56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644C98">
      <w:start w:val="1"/>
      <w:numFmt w:val="bullet"/>
      <w:lvlText w:val="o"/>
      <w:lvlJc w:val="left"/>
      <w:pPr>
        <w:ind w:left="11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9A3D62">
      <w:start w:val="1"/>
      <w:numFmt w:val="bullet"/>
      <w:lvlText w:val="▪"/>
      <w:lvlJc w:val="left"/>
      <w:pPr>
        <w:ind w:left="1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64CDBE">
      <w:start w:val="1"/>
      <w:numFmt w:val="bullet"/>
      <w:lvlText w:val="•"/>
      <w:lvlJc w:val="left"/>
      <w:pPr>
        <w:ind w:left="2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3070F8">
      <w:start w:val="1"/>
      <w:numFmt w:val="bullet"/>
      <w:lvlText w:val="o"/>
      <w:lvlJc w:val="left"/>
      <w:pPr>
        <w:ind w:left="33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80828C">
      <w:start w:val="1"/>
      <w:numFmt w:val="bullet"/>
      <w:lvlText w:val="▪"/>
      <w:lvlJc w:val="left"/>
      <w:pPr>
        <w:ind w:left="4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261096">
      <w:start w:val="1"/>
      <w:numFmt w:val="bullet"/>
      <w:lvlText w:val="•"/>
      <w:lvlJc w:val="left"/>
      <w:pPr>
        <w:ind w:left="4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3EEBEA">
      <w:start w:val="1"/>
      <w:numFmt w:val="bullet"/>
      <w:lvlText w:val="o"/>
      <w:lvlJc w:val="left"/>
      <w:pPr>
        <w:ind w:left="5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44AD68">
      <w:start w:val="1"/>
      <w:numFmt w:val="bullet"/>
      <w:lvlText w:val="▪"/>
      <w:lvlJc w:val="left"/>
      <w:pPr>
        <w:ind w:left="61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A110F1"/>
    <w:multiLevelType w:val="multilevel"/>
    <w:tmpl w:val="508A1F32"/>
    <w:styleLink w:val="edin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A3B2ABD"/>
    <w:multiLevelType w:val="hybridMultilevel"/>
    <w:tmpl w:val="9A0AE504"/>
    <w:lvl w:ilvl="0" w:tplc="5DDE94CA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18A5F2">
      <w:start w:val="1"/>
      <w:numFmt w:val="bullet"/>
      <w:lvlText w:val="o"/>
      <w:lvlJc w:val="left"/>
      <w:pPr>
        <w:ind w:left="1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1877E2">
      <w:start w:val="1"/>
      <w:numFmt w:val="bullet"/>
      <w:lvlText w:val="▪"/>
      <w:lvlJc w:val="left"/>
      <w:pPr>
        <w:ind w:left="19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EAE130">
      <w:start w:val="1"/>
      <w:numFmt w:val="bullet"/>
      <w:lvlText w:val="•"/>
      <w:lvlJc w:val="left"/>
      <w:pPr>
        <w:ind w:left="2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98F30A">
      <w:start w:val="1"/>
      <w:numFmt w:val="bullet"/>
      <w:lvlText w:val="o"/>
      <w:lvlJc w:val="left"/>
      <w:pPr>
        <w:ind w:left="3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5EBE66">
      <w:start w:val="1"/>
      <w:numFmt w:val="bullet"/>
      <w:lvlText w:val="▪"/>
      <w:lvlJc w:val="left"/>
      <w:pPr>
        <w:ind w:left="4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1861AA">
      <w:start w:val="1"/>
      <w:numFmt w:val="bullet"/>
      <w:lvlText w:val="•"/>
      <w:lvlJc w:val="left"/>
      <w:pPr>
        <w:ind w:left="4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AE14A8">
      <w:start w:val="1"/>
      <w:numFmt w:val="bullet"/>
      <w:lvlText w:val="o"/>
      <w:lvlJc w:val="left"/>
      <w:pPr>
        <w:ind w:left="5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EAA192">
      <w:start w:val="1"/>
      <w:numFmt w:val="bullet"/>
      <w:lvlText w:val="▪"/>
      <w:lvlJc w:val="left"/>
      <w:pPr>
        <w:ind w:left="6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F56774B"/>
    <w:multiLevelType w:val="hybridMultilevel"/>
    <w:tmpl w:val="8FD456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55656"/>
    <w:multiLevelType w:val="hybridMultilevel"/>
    <w:tmpl w:val="BBE24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2E95"/>
    <w:multiLevelType w:val="hybridMultilevel"/>
    <w:tmpl w:val="9CE8FE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E460D6"/>
    <w:multiLevelType w:val="hybridMultilevel"/>
    <w:tmpl w:val="7BE6C40E"/>
    <w:lvl w:ilvl="0" w:tplc="086C78E2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D8D2B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B8811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B8C3E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FAFE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ECC1B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F4D9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506AF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265F7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F60F75"/>
    <w:multiLevelType w:val="hybridMultilevel"/>
    <w:tmpl w:val="68C254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83BAD"/>
    <w:multiLevelType w:val="hybridMultilevel"/>
    <w:tmpl w:val="B324F012"/>
    <w:lvl w:ilvl="0" w:tplc="08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513713"/>
    <w:multiLevelType w:val="multilevel"/>
    <w:tmpl w:val="25AA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063A4D"/>
    <w:multiLevelType w:val="hybridMultilevel"/>
    <w:tmpl w:val="B7FA6B5E"/>
    <w:lvl w:ilvl="0" w:tplc="0809000F">
      <w:start w:val="1"/>
      <w:numFmt w:val="decimal"/>
      <w:lvlText w:val="%1."/>
      <w:lvlJc w:val="left"/>
      <w:pPr>
        <w:ind w:left="705" w:hanging="360"/>
      </w:p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4E5236D"/>
    <w:multiLevelType w:val="hybridMultilevel"/>
    <w:tmpl w:val="6306556A"/>
    <w:lvl w:ilvl="0" w:tplc="A29E060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93BEE"/>
    <w:multiLevelType w:val="hybridMultilevel"/>
    <w:tmpl w:val="3D626D08"/>
    <w:lvl w:ilvl="0" w:tplc="A29E060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27C88"/>
    <w:multiLevelType w:val="hybridMultilevel"/>
    <w:tmpl w:val="695A43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B2D5D"/>
    <w:multiLevelType w:val="hybridMultilevel"/>
    <w:tmpl w:val="F8661B18"/>
    <w:lvl w:ilvl="0" w:tplc="A29E060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A0FCE"/>
    <w:multiLevelType w:val="hybridMultilevel"/>
    <w:tmpl w:val="95764C7E"/>
    <w:lvl w:ilvl="0" w:tplc="A29E060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356BF"/>
    <w:multiLevelType w:val="hybridMultilevel"/>
    <w:tmpl w:val="453A4A3E"/>
    <w:lvl w:ilvl="0" w:tplc="9C1A2024">
      <w:numFmt w:val="bullet"/>
      <w:lvlText w:val="•"/>
      <w:lvlJc w:val="left"/>
      <w:pPr>
        <w:ind w:left="1080" w:hanging="72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4402C8"/>
    <w:multiLevelType w:val="hybridMultilevel"/>
    <w:tmpl w:val="AED25DE8"/>
    <w:lvl w:ilvl="0" w:tplc="A29E060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A419A"/>
    <w:multiLevelType w:val="hybridMultilevel"/>
    <w:tmpl w:val="DB4EFAB6"/>
    <w:lvl w:ilvl="0" w:tplc="B3069D5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AE076A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4C6A18">
      <w:start w:val="1"/>
      <w:numFmt w:val="bullet"/>
      <w:lvlText w:val="▪"/>
      <w:lvlJc w:val="left"/>
      <w:pPr>
        <w:ind w:left="1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8E6810">
      <w:start w:val="1"/>
      <w:numFmt w:val="bullet"/>
      <w:lvlText w:val="•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2A41CA">
      <w:start w:val="1"/>
      <w:numFmt w:val="bullet"/>
      <w:lvlText w:val="o"/>
      <w:lvlJc w:val="left"/>
      <w:pPr>
        <w:ind w:left="2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0465F4">
      <w:start w:val="1"/>
      <w:numFmt w:val="bullet"/>
      <w:lvlText w:val="▪"/>
      <w:lvlJc w:val="left"/>
      <w:pPr>
        <w:ind w:left="3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9E3A3A">
      <w:start w:val="1"/>
      <w:numFmt w:val="bullet"/>
      <w:lvlText w:val="•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A2AC12">
      <w:start w:val="1"/>
      <w:numFmt w:val="bullet"/>
      <w:lvlText w:val="o"/>
      <w:lvlJc w:val="left"/>
      <w:pPr>
        <w:ind w:left="5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507858">
      <w:start w:val="1"/>
      <w:numFmt w:val="bullet"/>
      <w:lvlText w:val="▪"/>
      <w:lvlJc w:val="left"/>
      <w:pPr>
        <w:ind w:left="5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C53582E"/>
    <w:multiLevelType w:val="hybridMultilevel"/>
    <w:tmpl w:val="808AD53C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92491"/>
    <w:multiLevelType w:val="hybridMultilevel"/>
    <w:tmpl w:val="55F03C3E"/>
    <w:lvl w:ilvl="0" w:tplc="9C1A2024">
      <w:numFmt w:val="bullet"/>
      <w:lvlText w:val="•"/>
      <w:lvlJc w:val="left"/>
      <w:pPr>
        <w:ind w:left="1080" w:hanging="72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15998"/>
    <w:multiLevelType w:val="hybridMultilevel"/>
    <w:tmpl w:val="B04ABAF0"/>
    <w:lvl w:ilvl="0" w:tplc="DE88A092"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E1E46"/>
    <w:multiLevelType w:val="hybridMultilevel"/>
    <w:tmpl w:val="4BE28B9C"/>
    <w:lvl w:ilvl="0" w:tplc="A29E060C">
      <w:start w:val="1"/>
      <w:numFmt w:val="decimal"/>
      <w:lvlText w:val="%1"/>
      <w:lvlJc w:val="left"/>
      <w:pPr>
        <w:ind w:left="73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0" w:hanging="360"/>
      </w:pPr>
    </w:lvl>
    <w:lvl w:ilvl="2" w:tplc="0809001B" w:tentative="1">
      <w:start w:val="1"/>
      <w:numFmt w:val="lowerRoman"/>
      <w:lvlText w:val="%3."/>
      <w:lvlJc w:val="right"/>
      <w:pPr>
        <w:ind w:left="1810" w:hanging="180"/>
      </w:pPr>
    </w:lvl>
    <w:lvl w:ilvl="3" w:tplc="0809000F" w:tentative="1">
      <w:start w:val="1"/>
      <w:numFmt w:val="decimal"/>
      <w:lvlText w:val="%4."/>
      <w:lvlJc w:val="left"/>
      <w:pPr>
        <w:ind w:left="2530" w:hanging="360"/>
      </w:pPr>
    </w:lvl>
    <w:lvl w:ilvl="4" w:tplc="08090019" w:tentative="1">
      <w:start w:val="1"/>
      <w:numFmt w:val="lowerLetter"/>
      <w:lvlText w:val="%5."/>
      <w:lvlJc w:val="left"/>
      <w:pPr>
        <w:ind w:left="3250" w:hanging="360"/>
      </w:pPr>
    </w:lvl>
    <w:lvl w:ilvl="5" w:tplc="0809001B" w:tentative="1">
      <w:start w:val="1"/>
      <w:numFmt w:val="lowerRoman"/>
      <w:lvlText w:val="%6."/>
      <w:lvlJc w:val="right"/>
      <w:pPr>
        <w:ind w:left="3970" w:hanging="180"/>
      </w:pPr>
    </w:lvl>
    <w:lvl w:ilvl="6" w:tplc="0809000F" w:tentative="1">
      <w:start w:val="1"/>
      <w:numFmt w:val="decimal"/>
      <w:lvlText w:val="%7."/>
      <w:lvlJc w:val="left"/>
      <w:pPr>
        <w:ind w:left="4690" w:hanging="360"/>
      </w:pPr>
    </w:lvl>
    <w:lvl w:ilvl="7" w:tplc="08090019" w:tentative="1">
      <w:start w:val="1"/>
      <w:numFmt w:val="lowerLetter"/>
      <w:lvlText w:val="%8."/>
      <w:lvlJc w:val="left"/>
      <w:pPr>
        <w:ind w:left="5410" w:hanging="360"/>
      </w:pPr>
    </w:lvl>
    <w:lvl w:ilvl="8" w:tplc="08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7" w15:restartNumberingAfterBreak="0">
    <w:nsid w:val="5AD90B43"/>
    <w:multiLevelType w:val="hybridMultilevel"/>
    <w:tmpl w:val="8E921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20226"/>
    <w:multiLevelType w:val="hybridMultilevel"/>
    <w:tmpl w:val="51243E12"/>
    <w:lvl w:ilvl="0" w:tplc="9C1A2024">
      <w:numFmt w:val="bullet"/>
      <w:lvlText w:val="•"/>
      <w:lvlJc w:val="left"/>
      <w:pPr>
        <w:ind w:left="1080" w:hanging="72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7323B"/>
    <w:multiLevelType w:val="hybridMultilevel"/>
    <w:tmpl w:val="83D88972"/>
    <w:lvl w:ilvl="0" w:tplc="9C1A2024">
      <w:numFmt w:val="bullet"/>
      <w:lvlText w:val="•"/>
      <w:lvlJc w:val="left"/>
      <w:pPr>
        <w:ind w:left="1080" w:hanging="72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AD1AE7"/>
    <w:multiLevelType w:val="hybridMultilevel"/>
    <w:tmpl w:val="907ED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A111C"/>
    <w:multiLevelType w:val="hybridMultilevel"/>
    <w:tmpl w:val="3CFAB91E"/>
    <w:lvl w:ilvl="0" w:tplc="0809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2" w15:restartNumberingAfterBreak="0">
    <w:nsid w:val="66BE4139"/>
    <w:multiLevelType w:val="hybridMultilevel"/>
    <w:tmpl w:val="D08C1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02AFA"/>
    <w:multiLevelType w:val="hybridMultilevel"/>
    <w:tmpl w:val="E982A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B0275C"/>
    <w:multiLevelType w:val="hybridMultilevel"/>
    <w:tmpl w:val="7EBC82A4"/>
    <w:lvl w:ilvl="0" w:tplc="08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686D6C16"/>
    <w:multiLevelType w:val="hybridMultilevel"/>
    <w:tmpl w:val="C228EF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94478B"/>
    <w:multiLevelType w:val="hybridMultilevel"/>
    <w:tmpl w:val="DD4085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D1043E"/>
    <w:multiLevelType w:val="hybridMultilevel"/>
    <w:tmpl w:val="59883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DE5784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EA1A08"/>
    <w:multiLevelType w:val="hybridMultilevel"/>
    <w:tmpl w:val="BCEC2B6E"/>
    <w:lvl w:ilvl="0" w:tplc="9C1A2024">
      <w:numFmt w:val="bullet"/>
      <w:lvlText w:val="•"/>
      <w:lvlJc w:val="left"/>
      <w:pPr>
        <w:ind w:left="1080" w:hanging="72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250C80"/>
    <w:multiLevelType w:val="hybridMultilevel"/>
    <w:tmpl w:val="9B44FDFC"/>
    <w:lvl w:ilvl="0" w:tplc="334AF6BC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8E427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C664A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1613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0654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FAA25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4AAF0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4C64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18B3C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AB24457"/>
    <w:multiLevelType w:val="hybridMultilevel"/>
    <w:tmpl w:val="7C4E3EC0"/>
    <w:lvl w:ilvl="0" w:tplc="A29E060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1705E"/>
    <w:multiLevelType w:val="hybridMultilevel"/>
    <w:tmpl w:val="861C5BC6"/>
    <w:lvl w:ilvl="0" w:tplc="4ABEB8A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51324E7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CA06E7"/>
    <w:multiLevelType w:val="hybridMultilevel"/>
    <w:tmpl w:val="0B307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1"/>
  </w:num>
  <w:num w:numId="3">
    <w:abstractNumId w:val="11"/>
  </w:num>
  <w:num w:numId="4">
    <w:abstractNumId w:val="22"/>
  </w:num>
  <w:num w:numId="5">
    <w:abstractNumId w:val="10"/>
  </w:num>
  <w:num w:numId="6">
    <w:abstractNumId w:val="39"/>
  </w:num>
  <w:num w:numId="7">
    <w:abstractNumId w:val="6"/>
  </w:num>
  <w:num w:numId="8">
    <w:abstractNumId w:val="4"/>
  </w:num>
  <w:num w:numId="9">
    <w:abstractNumId w:val="42"/>
  </w:num>
  <w:num w:numId="10">
    <w:abstractNumId w:val="34"/>
  </w:num>
  <w:num w:numId="11">
    <w:abstractNumId w:val="32"/>
  </w:num>
  <w:num w:numId="12">
    <w:abstractNumId w:val="1"/>
  </w:num>
  <w:num w:numId="13">
    <w:abstractNumId w:val="36"/>
  </w:num>
  <w:num w:numId="14">
    <w:abstractNumId w:val="30"/>
  </w:num>
  <w:num w:numId="15">
    <w:abstractNumId w:val="2"/>
  </w:num>
  <w:num w:numId="16">
    <w:abstractNumId w:val="33"/>
  </w:num>
  <w:num w:numId="17">
    <w:abstractNumId w:val="14"/>
  </w:num>
  <w:num w:numId="18">
    <w:abstractNumId w:val="8"/>
  </w:num>
  <w:num w:numId="19">
    <w:abstractNumId w:val="24"/>
  </w:num>
  <w:num w:numId="20">
    <w:abstractNumId w:val="29"/>
  </w:num>
  <w:num w:numId="21">
    <w:abstractNumId w:val="28"/>
  </w:num>
  <w:num w:numId="22">
    <w:abstractNumId w:val="38"/>
  </w:num>
  <w:num w:numId="23">
    <w:abstractNumId w:val="16"/>
  </w:num>
  <w:num w:numId="24">
    <w:abstractNumId w:val="40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15"/>
  </w:num>
  <w:num w:numId="30">
    <w:abstractNumId w:val="26"/>
  </w:num>
  <w:num w:numId="31">
    <w:abstractNumId w:val="35"/>
  </w:num>
  <w:num w:numId="32">
    <w:abstractNumId w:val="0"/>
  </w:num>
  <w:num w:numId="33">
    <w:abstractNumId w:val="37"/>
  </w:num>
  <w:num w:numId="34">
    <w:abstractNumId w:val="9"/>
  </w:num>
  <w:num w:numId="35">
    <w:abstractNumId w:val="31"/>
  </w:num>
  <w:num w:numId="36">
    <w:abstractNumId w:val="3"/>
  </w:num>
  <w:num w:numId="37">
    <w:abstractNumId w:val="25"/>
  </w:num>
  <w:num w:numId="38">
    <w:abstractNumId w:val="27"/>
  </w:num>
  <w:num w:numId="39">
    <w:abstractNumId w:val="23"/>
  </w:num>
  <w:num w:numId="40">
    <w:abstractNumId w:val="12"/>
  </w:num>
  <w:num w:numId="41">
    <w:abstractNumId w:val="7"/>
  </w:num>
  <w:num w:numId="42">
    <w:abstractNumId w:val="17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FC"/>
    <w:rsid w:val="00044DCB"/>
    <w:rsid w:val="00144677"/>
    <w:rsid w:val="00144833"/>
    <w:rsid w:val="00173AD9"/>
    <w:rsid w:val="00173DFE"/>
    <w:rsid w:val="00176988"/>
    <w:rsid w:val="001A33B1"/>
    <w:rsid w:val="001A7716"/>
    <w:rsid w:val="001B0C75"/>
    <w:rsid w:val="0021273C"/>
    <w:rsid w:val="00255B83"/>
    <w:rsid w:val="00293908"/>
    <w:rsid w:val="002A6341"/>
    <w:rsid w:val="002D22A8"/>
    <w:rsid w:val="00320BEC"/>
    <w:rsid w:val="003255B0"/>
    <w:rsid w:val="0035046D"/>
    <w:rsid w:val="0036321D"/>
    <w:rsid w:val="00372E6F"/>
    <w:rsid w:val="003B542A"/>
    <w:rsid w:val="0040495D"/>
    <w:rsid w:val="00414909"/>
    <w:rsid w:val="00426824"/>
    <w:rsid w:val="004473EC"/>
    <w:rsid w:val="00462E40"/>
    <w:rsid w:val="004C08DB"/>
    <w:rsid w:val="00502C12"/>
    <w:rsid w:val="00585E32"/>
    <w:rsid w:val="005A1304"/>
    <w:rsid w:val="005C548E"/>
    <w:rsid w:val="005E2AFC"/>
    <w:rsid w:val="005E79E7"/>
    <w:rsid w:val="005F692A"/>
    <w:rsid w:val="006130C4"/>
    <w:rsid w:val="00620266"/>
    <w:rsid w:val="00645480"/>
    <w:rsid w:val="00674D65"/>
    <w:rsid w:val="006E43BC"/>
    <w:rsid w:val="0070352D"/>
    <w:rsid w:val="00725F43"/>
    <w:rsid w:val="00730E43"/>
    <w:rsid w:val="0073468A"/>
    <w:rsid w:val="0075631B"/>
    <w:rsid w:val="007734BB"/>
    <w:rsid w:val="00786C14"/>
    <w:rsid w:val="007B6D7E"/>
    <w:rsid w:val="007E0D73"/>
    <w:rsid w:val="00802F9D"/>
    <w:rsid w:val="00821C16"/>
    <w:rsid w:val="00837C98"/>
    <w:rsid w:val="00841C94"/>
    <w:rsid w:val="008901FF"/>
    <w:rsid w:val="008C0959"/>
    <w:rsid w:val="008C3C31"/>
    <w:rsid w:val="008F5D07"/>
    <w:rsid w:val="00912152"/>
    <w:rsid w:val="009263D6"/>
    <w:rsid w:val="00957C96"/>
    <w:rsid w:val="009633D6"/>
    <w:rsid w:val="00981D63"/>
    <w:rsid w:val="00995846"/>
    <w:rsid w:val="009E4256"/>
    <w:rsid w:val="009E675C"/>
    <w:rsid w:val="00A07CC0"/>
    <w:rsid w:val="00A10837"/>
    <w:rsid w:val="00A14AF5"/>
    <w:rsid w:val="00A45834"/>
    <w:rsid w:val="00A611AF"/>
    <w:rsid w:val="00AF269D"/>
    <w:rsid w:val="00B12ED3"/>
    <w:rsid w:val="00B377BA"/>
    <w:rsid w:val="00B44EE2"/>
    <w:rsid w:val="00B46512"/>
    <w:rsid w:val="00BB083B"/>
    <w:rsid w:val="00BC1AA8"/>
    <w:rsid w:val="00C16BA4"/>
    <w:rsid w:val="00C500D4"/>
    <w:rsid w:val="00C80780"/>
    <w:rsid w:val="00C838EB"/>
    <w:rsid w:val="00CA14D3"/>
    <w:rsid w:val="00CA4053"/>
    <w:rsid w:val="00CD06E5"/>
    <w:rsid w:val="00CF2624"/>
    <w:rsid w:val="00D15928"/>
    <w:rsid w:val="00D33753"/>
    <w:rsid w:val="00D71778"/>
    <w:rsid w:val="00D7543D"/>
    <w:rsid w:val="00D842E5"/>
    <w:rsid w:val="00DA0845"/>
    <w:rsid w:val="00DD3A93"/>
    <w:rsid w:val="00DE02BD"/>
    <w:rsid w:val="00DF35AB"/>
    <w:rsid w:val="00E7306F"/>
    <w:rsid w:val="00E85953"/>
    <w:rsid w:val="00EB4C81"/>
    <w:rsid w:val="00ED1365"/>
    <w:rsid w:val="00ED3622"/>
    <w:rsid w:val="00ED6C2B"/>
    <w:rsid w:val="00EF7987"/>
    <w:rsid w:val="00F05C88"/>
    <w:rsid w:val="00F0799B"/>
    <w:rsid w:val="00F1660B"/>
    <w:rsid w:val="00F77E80"/>
    <w:rsid w:val="00FA2E78"/>
    <w:rsid w:val="00FA5853"/>
    <w:rsid w:val="00FD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96748F"/>
  <w15:chartTrackingRefBased/>
  <w15:docId w15:val="{3D62BC9B-16E0-406A-AFFB-9A7EABD3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837"/>
    <w:pPr>
      <w:spacing w:after="4" w:line="250" w:lineRule="auto"/>
      <w:ind w:left="10" w:hanging="10"/>
    </w:pPr>
    <w:rPr>
      <w:rFonts w:eastAsia="Arial" w:cs="Arial"/>
      <w:color w:val="385623" w:themeColor="accent6" w:themeShade="80"/>
      <w:sz w:val="24"/>
      <w:lang w:eastAsia="en-GB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40495D"/>
    <w:pPr>
      <w:spacing w:before="240" w:after="240"/>
      <w:ind w:left="11" w:hanging="11"/>
      <w:outlineLvl w:val="0"/>
    </w:pPr>
    <w:rPr>
      <w:i w:val="0"/>
      <w14:textOutline w14:w="9525" w14:cap="rnd" w14:cmpd="sng" w14:algn="ctr">
        <w14:solidFill>
          <w14:schemeClr w14:val="accent6">
            <w14:lumMod w14:val="50000"/>
          </w14:schemeClr>
        </w14:solidFill>
        <w14:prstDash w14:val="solid"/>
        <w14:bevel/>
      </w14:textOutline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273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b/>
      <w:bCs/>
      <w:i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3C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3C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3C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C3C3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C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C31"/>
  </w:style>
  <w:style w:type="paragraph" w:styleId="Footer">
    <w:name w:val="footer"/>
    <w:basedOn w:val="Normal"/>
    <w:link w:val="FooterChar"/>
    <w:uiPriority w:val="99"/>
    <w:unhideWhenUsed/>
    <w:rsid w:val="008C3C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C31"/>
  </w:style>
  <w:style w:type="paragraph" w:styleId="BalloonText">
    <w:name w:val="Balloon Text"/>
    <w:basedOn w:val="Normal"/>
    <w:link w:val="BalloonTextChar"/>
    <w:uiPriority w:val="99"/>
    <w:semiHidden/>
    <w:unhideWhenUsed/>
    <w:rsid w:val="008C3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C3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3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C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C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C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C31"/>
    <w:rPr>
      <w:b/>
      <w:bCs/>
      <w:sz w:val="20"/>
      <w:szCs w:val="20"/>
    </w:rPr>
  </w:style>
  <w:style w:type="numbering" w:customStyle="1" w:styleId="edina">
    <w:name w:val="edina"/>
    <w:uiPriority w:val="99"/>
    <w:rsid w:val="008C3C31"/>
    <w:pPr>
      <w:numPr>
        <w:numId w:val="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8C3C31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1273C"/>
    <w:rPr>
      <w:rFonts w:asciiTheme="majorHAnsi" w:eastAsiaTheme="majorEastAsia" w:hAnsiTheme="majorHAnsi" w:cstheme="majorBidi"/>
      <w:b/>
      <w:bCs/>
      <w:i/>
      <w:color w:val="385623" w:themeColor="accent6" w:themeShade="80"/>
      <w:sz w:val="2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0495D"/>
    <w:rPr>
      <w:rFonts w:asciiTheme="majorHAnsi" w:eastAsiaTheme="majorEastAsia" w:hAnsiTheme="majorHAnsi" w:cstheme="majorBidi"/>
      <w:b/>
      <w:bCs/>
      <w:color w:val="385623" w:themeColor="accent6" w:themeShade="80"/>
      <w:sz w:val="28"/>
      <w:lang w:eastAsia="en-GB"/>
      <w14:textOutline w14:w="9525" w14:cap="rnd" w14:cmpd="sng" w14:algn="ctr">
        <w14:solidFill>
          <w14:schemeClr w14:val="accent6">
            <w14:lumMod w14:val="50000"/>
          </w14:schemeClr>
        </w14:solidFill>
        <w14:prstDash w14:val="solid"/>
        <w14:bevel/>
      </w14:textOutline>
    </w:rPr>
  </w:style>
  <w:style w:type="character" w:customStyle="1" w:styleId="Heading3Char">
    <w:name w:val="Heading 3 Char"/>
    <w:basedOn w:val="DefaultParagraphFont"/>
    <w:link w:val="Heading3"/>
    <w:uiPriority w:val="9"/>
    <w:rsid w:val="008C3C31"/>
    <w:rPr>
      <w:rFonts w:asciiTheme="majorHAnsi" w:eastAsiaTheme="majorEastAsia" w:hAnsiTheme="majorHAnsi" w:cstheme="majorBidi"/>
      <w:b/>
      <w:i/>
      <w:color w:val="385623" w:themeColor="accent6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8C3C3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C3C3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C3C31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8C3C31"/>
    <w:rPr>
      <w:color w:val="0563C1" w:themeColor="hyperlink"/>
      <w:u w:val="single"/>
    </w:rPr>
  </w:style>
  <w:style w:type="paragraph" w:styleId="ListParagraph0">
    <w:name w:val="List Paragraph"/>
    <w:basedOn w:val="Normal"/>
    <w:link w:val="ListParagraphChar"/>
    <w:uiPriority w:val="34"/>
    <w:qFormat/>
    <w:rsid w:val="008C3C31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8C3C31"/>
    <w:pPr>
      <w:numPr>
        <w:ilvl w:val="1"/>
      </w:numPr>
      <w:ind w:left="10" w:hanging="10"/>
      <w:jc w:val="center"/>
    </w:pPr>
    <w:rPr>
      <w:rFonts w:ascii="Omnes Cond" w:eastAsiaTheme="minorEastAsia" w:hAnsi="Omnes Cond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C31"/>
    <w:rPr>
      <w:rFonts w:ascii="Omnes Cond" w:eastAsiaTheme="minorEastAsia" w:hAnsi="Omnes Cond"/>
      <w:color w:val="385623" w:themeColor="accent6" w:themeShade="80"/>
      <w:spacing w:val="15"/>
      <w:sz w:val="28"/>
    </w:rPr>
  </w:style>
  <w:style w:type="table" w:styleId="TableGrid">
    <w:name w:val="Table Grid"/>
    <w:basedOn w:val="TableNormal"/>
    <w:uiPriority w:val="39"/>
    <w:rsid w:val="008C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8C3C31"/>
    <w:pPr>
      <w:spacing w:after="0" w:line="240" w:lineRule="auto"/>
      <w:contextualSpacing/>
      <w:jc w:val="center"/>
    </w:pPr>
    <w:rPr>
      <w:rFonts w:ascii="Omnes Cond" w:eastAsiaTheme="majorEastAsia" w:hAnsi="Omnes Cond" w:cstheme="majorBidi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rsid w:val="008C3C31"/>
    <w:rPr>
      <w:rFonts w:ascii="Omnes Cond" w:eastAsiaTheme="majorEastAsia" w:hAnsi="Omnes Cond" w:cstheme="majorBidi"/>
      <w:color w:val="385623" w:themeColor="accent6" w:themeShade="80"/>
      <w:spacing w:val="-10"/>
      <w:kern w:val="28"/>
      <w:sz w:val="72"/>
      <w:szCs w:val="72"/>
    </w:rPr>
  </w:style>
  <w:style w:type="paragraph" w:styleId="TOC1">
    <w:name w:val="toc 1"/>
    <w:basedOn w:val="Normal"/>
    <w:next w:val="Normal"/>
    <w:autoRedefine/>
    <w:uiPriority w:val="39"/>
    <w:unhideWhenUsed/>
    <w:rsid w:val="008C3C31"/>
    <w:pPr>
      <w:tabs>
        <w:tab w:val="right" w:leader="dot" w:pos="9016"/>
      </w:tabs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8C3C31"/>
    <w:pPr>
      <w:tabs>
        <w:tab w:val="right" w:leader="dot" w:pos="9016"/>
      </w:tabs>
      <w:spacing w:after="10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8C3C31"/>
    <w:pPr>
      <w:tabs>
        <w:tab w:val="right" w:leader="dot" w:pos="9016"/>
      </w:tabs>
      <w:spacing w:after="100"/>
      <w:ind w:left="440"/>
    </w:pPr>
    <w:rPr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8C3C31"/>
    <w:pPr>
      <w:spacing w:line="259" w:lineRule="auto"/>
      <w:outlineLvl w:val="9"/>
    </w:pPr>
    <w:rPr>
      <w:sz w:val="32"/>
      <w:szCs w:val="40"/>
      <w:lang w:val="en-US"/>
      <w14:textOutline w14:w="0" w14:cap="rnd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8C3C31"/>
    <w:rPr>
      <w:color w:val="605E5C"/>
      <w:shd w:val="clear" w:color="auto" w:fill="E1DFDD"/>
    </w:rPr>
  </w:style>
  <w:style w:type="paragraph" w:customStyle="1" w:styleId="ListParagraph">
    <w:name w:val="ListParagraph"/>
    <w:basedOn w:val="ListParagraph0"/>
    <w:link w:val="ListParagraphChar0"/>
    <w:qFormat/>
    <w:rsid w:val="00A10837"/>
    <w:pPr>
      <w:numPr>
        <w:numId w:val="2"/>
      </w:numPr>
    </w:pPr>
  </w:style>
  <w:style w:type="character" w:customStyle="1" w:styleId="ListParagraphChar">
    <w:name w:val="List Paragraph Char"/>
    <w:basedOn w:val="DefaultParagraphFont"/>
    <w:link w:val="ListParagraph0"/>
    <w:uiPriority w:val="34"/>
    <w:rsid w:val="00A10837"/>
    <w:rPr>
      <w:rFonts w:eastAsia="Arial" w:cs="Arial"/>
      <w:color w:val="385623" w:themeColor="accent6" w:themeShade="80"/>
      <w:sz w:val="24"/>
      <w:lang w:eastAsia="en-GB"/>
    </w:rPr>
  </w:style>
  <w:style w:type="character" w:customStyle="1" w:styleId="ListParagraphChar0">
    <w:name w:val="ListParagraph Char"/>
    <w:basedOn w:val="ListParagraphChar"/>
    <w:link w:val="ListParagraph"/>
    <w:rsid w:val="00A10837"/>
    <w:rPr>
      <w:rFonts w:eastAsia="Arial" w:cs="Arial"/>
      <w:color w:val="385623" w:themeColor="accent6" w:themeShade="80"/>
      <w:sz w:val="24"/>
      <w:lang w:eastAsia="en-GB"/>
    </w:rPr>
  </w:style>
  <w:style w:type="table" w:customStyle="1" w:styleId="TableGrid0">
    <w:name w:val="TableGrid"/>
    <w:rsid w:val="005E2AFC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D3A93"/>
    <w:pPr>
      <w:widowControl w:val="0"/>
      <w:autoSpaceDE w:val="0"/>
      <w:autoSpaceDN w:val="0"/>
      <w:spacing w:after="0" w:line="240" w:lineRule="auto"/>
      <w:ind w:left="0" w:firstLine="0"/>
    </w:pPr>
    <w:rPr>
      <w:rFonts w:ascii="Arial" w:hAnsi="Arial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roska\Documents\Custom%20Office%20Templates\My%20template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description xmlns="9631740e-5199-4ced-9594-896f7196157a" xsi:nil="true"/>
    <TaxCatchAll xmlns="b8eee17c-aaf8-4566-b7e7-9b80906afb2d" xsi:nil="true"/>
    <lcf76f155ced4ddcb4097134ff3c332f xmlns="9631740e-5199-4ced-9594-896f7196157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18698F2E5EF4D8E6E0785AC852FCD" ma:contentTypeVersion="19" ma:contentTypeDescription="Create a new document." ma:contentTypeScope="" ma:versionID="478152e994fe100d2c91eb3187aba447">
  <xsd:schema xmlns:xsd="http://www.w3.org/2001/XMLSchema" xmlns:xs="http://www.w3.org/2001/XMLSchema" xmlns:p="http://schemas.microsoft.com/office/2006/metadata/properties" xmlns:ns2="9631740e-5199-4ced-9594-896f7196157a" xmlns:ns3="b8eee17c-aaf8-4566-b7e7-9b80906afb2d" targetNamespace="http://schemas.microsoft.com/office/2006/metadata/properties" ma:root="true" ma:fieldsID="81f98ce44689d4b7d96b9bda8e7fa19c" ns2:_="" ns3:_="">
    <xsd:import namespace="9631740e-5199-4ced-9594-896f7196157a"/>
    <xsd:import namespace="b8eee17c-aaf8-4566-b7e7-9b80906af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nt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1740e-5199-4ced-9594-896f71961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description" ma:index="26" nillable="true" ma:displayName="Content description" ma:format="Dropdown" ma:internalName="Conten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e17c-aaf8-4566-b7e7-9b80906af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50ee7-dcae-4d1a-93af-7f5f4c8f0de0}" ma:internalName="TaxCatchAll" ma:showField="CatchAllData" ma:web="b8eee17c-aaf8-4566-b7e7-9b80906afb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A0D77D-78C6-4952-8B22-4EBC35E1DE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63848D-6B89-40EB-97BC-704052EB4053}">
  <ds:schemaRefs>
    <ds:schemaRef ds:uri="http://schemas.microsoft.com/office/2006/metadata/properties"/>
    <ds:schemaRef ds:uri="http://schemas.microsoft.com/office/infopath/2007/PartnerControls"/>
    <ds:schemaRef ds:uri="9631740e-5199-4ced-9594-896f7196157a"/>
    <ds:schemaRef ds:uri="b8eee17c-aaf8-4566-b7e7-9b80906afb2d"/>
  </ds:schemaRefs>
</ds:datastoreItem>
</file>

<file path=customXml/itemProps3.xml><?xml version="1.0" encoding="utf-8"?>
<ds:datastoreItem xmlns:ds="http://schemas.openxmlformats.org/officeDocument/2006/customXml" ds:itemID="{22EDA538-8667-439A-A2A5-3E14CFCBB7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7FB4BB-9F28-4707-B9B9-A14ABC018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1740e-5199-4ced-9594-896f7196157a"/>
    <ds:schemaRef ds:uri="b8eee17c-aaf8-4566-b7e7-9b80906af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My template3</Template>
  <TotalTime>84</TotalTime>
  <Pages>7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Piroska Nemeth</dc:creator>
  <cp:keywords/>
  <dc:description/>
  <cp:lastModifiedBy>Denise Hora Masek</cp:lastModifiedBy>
  <cp:revision>67</cp:revision>
  <dcterms:created xsi:type="dcterms:W3CDTF">2026-03-11T15:36:00Z</dcterms:created>
  <dcterms:modified xsi:type="dcterms:W3CDTF">2026-03-11T17:09:00Z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0x0101002B118698F2E5EF4D8E6E0785AC852FCD</vt:lpwstr>
  </property>
  <property fmtid="{D5CDD505-2E9C-101B-9397-08002B2CF9AE}" pid="3" name="MediaServiceImageTags">
    <vt:lpwstr/>
  </property>
</Properties>
</file>